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04FCF" w14:textId="7878C0F4" w:rsidR="00B64109" w:rsidRDefault="00B64109" w:rsidP="00B64109">
      <w:pPr>
        <w:pStyle w:val="Ttulo"/>
        <w:rPr>
          <w:color w:val="EA5A3F"/>
          <w:sz w:val="44"/>
          <w:szCs w:val="44"/>
        </w:rPr>
      </w:pPr>
      <w:r w:rsidRPr="00536E14">
        <w:rPr>
          <w:color w:val="EA5A3F"/>
          <w:sz w:val="44"/>
          <w:szCs w:val="44"/>
        </w:rPr>
        <w:t>P</w:t>
      </w:r>
      <w:r>
        <w:rPr>
          <w:color w:val="EA5A3F"/>
          <w:sz w:val="44"/>
          <w:szCs w:val="44"/>
        </w:rPr>
        <w:t>LAN DE CAPACITACIÓN</w:t>
      </w:r>
    </w:p>
    <w:p w14:paraId="204ABC49" w14:textId="743E44DF" w:rsidR="0023012C" w:rsidRPr="0023012C" w:rsidRDefault="00B64109" w:rsidP="0023012C">
      <w:pPr>
        <w:pStyle w:val="Ttulo"/>
        <w:rPr>
          <w:color w:val="EA5A3F"/>
          <w:sz w:val="44"/>
          <w:szCs w:val="44"/>
        </w:rPr>
      </w:pPr>
      <w:r>
        <w:rPr>
          <w:color w:val="EA5A3F"/>
          <w:sz w:val="44"/>
          <w:szCs w:val="44"/>
        </w:rPr>
        <w:t>ENFERMERA TANIA</w:t>
      </w:r>
    </w:p>
    <w:p w14:paraId="1F0AC530" w14:textId="77777777" w:rsidR="00E04E9A" w:rsidRPr="00D9409C" w:rsidRDefault="00E04E9A" w:rsidP="00B64109"/>
    <w:p w14:paraId="27DF029C" w14:textId="77777777" w:rsidR="00B64109" w:rsidRPr="00D9409C" w:rsidRDefault="00B64109" w:rsidP="00B64109"/>
    <w:p w14:paraId="3173D7D1" w14:textId="7C6607D1" w:rsidR="00B64109" w:rsidRDefault="0023012C" w:rsidP="0023012C">
      <w:pPr>
        <w:pStyle w:val="Ttulo2"/>
        <w:jc w:val="center"/>
        <w:rPr>
          <w:i/>
          <w:color w:val="17365D" w:themeColor="text2" w:themeShade="BF"/>
          <w:kern w:val="28"/>
        </w:rPr>
      </w:pPr>
      <w:r>
        <w:rPr>
          <w:noProof/>
        </w:rPr>
        <w:drawing>
          <wp:inline distT="0" distB="0" distL="0" distR="0" wp14:anchorId="7146CCB7" wp14:editId="33AFEFD1">
            <wp:extent cx="2143125" cy="2143125"/>
            <wp:effectExtent l="0" t="0" r="0" b="0"/>
            <wp:docPr id="498017285" name="Imagen 1" descr="Lo que no sabías de la Enfermera Tania!!! | Conviértete en el FANSESE  nomber güan de la #EnfermeraTania con estos datos que nadie sabe de ella!!!  👩🏻‍⚕️👇🏼 Y espera muy pronto 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 que no sabías de la Enfermera Tania!!! | Conviértete en el FANSESE  nomber güan de la #EnfermeraTania con estos datos que nadie sabe de ella!!!  👩🏻‍⚕️👇🏼 Y espera muy pronto l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88FA67" w14:textId="77777777" w:rsidR="0023012C" w:rsidRDefault="0023012C" w:rsidP="0023012C"/>
    <w:p w14:paraId="442B28CB" w14:textId="77777777" w:rsidR="00B64109" w:rsidRPr="00D9409C" w:rsidRDefault="00B64109" w:rsidP="00B64109">
      <w:pPr>
        <w:pStyle w:val="Ttulo2"/>
        <w:rPr>
          <w:i/>
          <w:color w:val="17365D" w:themeColor="text2" w:themeShade="BF"/>
          <w:kern w:val="28"/>
        </w:rPr>
      </w:pPr>
      <w:r>
        <w:rPr>
          <w:i/>
          <w:noProof/>
          <w:color w:val="17365D" w:themeColor="text2" w:themeShade="BF"/>
          <w:kern w:val="28"/>
        </w:rPr>
        <w:drawing>
          <wp:anchor distT="0" distB="0" distL="114300" distR="114300" simplePos="0" relativeHeight="251609600" behindDoc="0" locked="0" layoutInCell="1" allowOverlap="1" wp14:anchorId="4F58CE11" wp14:editId="1CE63BDE">
            <wp:simplePos x="0" y="0"/>
            <wp:positionH relativeFrom="margin">
              <wp:align>center</wp:align>
            </wp:positionH>
            <wp:positionV relativeFrom="paragraph">
              <wp:posOffset>247015</wp:posOffset>
            </wp:positionV>
            <wp:extent cx="1947545" cy="895350"/>
            <wp:effectExtent l="0" t="0" r="0" b="0"/>
            <wp:wrapTopAndBottom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63" t="-17568" r="1863" b="17568"/>
                    <a:stretch/>
                  </pic:blipFill>
                  <pic:spPr bwMode="auto">
                    <a:xfrm>
                      <a:off x="0" y="0"/>
                      <a:ext cx="1947545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C8D29B" w14:textId="77777777" w:rsidR="00B64109" w:rsidRPr="00D9409C" w:rsidRDefault="00B64109" w:rsidP="00B64109">
      <w:pPr>
        <w:pStyle w:val="Ttulo2"/>
        <w:rPr>
          <w:i/>
          <w:color w:val="17365D" w:themeColor="text2" w:themeShade="BF"/>
          <w:kern w:val="28"/>
        </w:rPr>
      </w:pPr>
    </w:p>
    <w:p w14:paraId="21445C80" w14:textId="77777777" w:rsidR="00B64109" w:rsidRPr="00536E14" w:rsidRDefault="00B64109" w:rsidP="00B64109">
      <w:pPr>
        <w:pStyle w:val="Ttulo"/>
        <w:rPr>
          <w:color w:val="EA5A3F"/>
          <w:sz w:val="40"/>
          <w:szCs w:val="40"/>
        </w:rPr>
      </w:pPr>
      <w:r w:rsidRPr="00536E14">
        <w:rPr>
          <w:color w:val="EA5A3F"/>
          <w:sz w:val="40"/>
          <w:szCs w:val="40"/>
        </w:rPr>
        <w:t>ASOCIADOS GARCÍA CASTRO S.A.S.</w:t>
      </w:r>
    </w:p>
    <w:p w14:paraId="569D6C52" w14:textId="77777777" w:rsidR="00B64109" w:rsidRPr="00D9409C" w:rsidRDefault="00B64109" w:rsidP="00B64109">
      <w:pPr>
        <w:jc w:val="center"/>
      </w:pPr>
    </w:p>
    <w:p w14:paraId="70516D1D" w14:textId="77777777" w:rsidR="00B64109" w:rsidRPr="00D9409C" w:rsidRDefault="00B64109" w:rsidP="00B64109"/>
    <w:p w14:paraId="7ED3DDE1" w14:textId="77777777" w:rsidR="00B64109" w:rsidRPr="00D9409C" w:rsidRDefault="00B64109" w:rsidP="00B64109"/>
    <w:p w14:paraId="20F3F3C1" w14:textId="77777777" w:rsidR="00B64109" w:rsidRPr="00D9409C" w:rsidRDefault="00B64109" w:rsidP="00B64109"/>
    <w:p w14:paraId="49DB060F" w14:textId="77777777" w:rsidR="00B64109" w:rsidRDefault="00B64109" w:rsidP="00B64109"/>
    <w:p w14:paraId="7EE9F0D1" w14:textId="77777777" w:rsidR="00E04E9A" w:rsidRDefault="00E04E9A" w:rsidP="00B64109"/>
    <w:p w14:paraId="77B67D0C" w14:textId="77777777" w:rsidR="00E04E9A" w:rsidRDefault="00E04E9A" w:rsidP="00B64109"/>
    <w:p w14:paraId="1B8FBBC1" w14:textId="77777777" w:rsidR="00E04E9A" w:rsidRDefault="00E04E9A" w:rsidP="00B64109"/>
    <w:p w14:paraId="6ED310DC" w14:textId="77777777" w:rsidR="00E04E9A" w:rsidRDefault="00E04E9A" w:rsidP="00B64109"/>
    <w:p w14:paraId="1045319B" w14:textId="77777777" w:rsidR="00E04E9A" w:rsidRDefault="00E04E9A" w:rsidP="00B64109"/>
    <w:p w14:paraId="7C822FFE" w14:textId="77777777" w:rsidR="00E04E9A" w:rsidRDefault="00E04E9A" w:rsidP="00B64109"/>
    <w:p w14:paraId="44B73F05" w14:textId="77777777" w:rsidR="00E04E9A" w:rsidRPr="00D9409C" w:rsidRDefault="00E04E9A" w:rsidP="00B64109"/>
    <w:p w14:paraId="72844A35" w14:textId="77777777" w:rsidR="00B64109" w:rsidRPr="00D9409C" w:rsidRDefault="00B64109" w:rsidP="00B64109"/>
    <w:p w14:paraId="581FCE83" w14:textId="77777777" w:rsidR="00B64109" w:rsidRPr="00D9409C" w:rsidRDefault="00B64109" w:rsidP="00B64109"/>
    <w:p w14:paraId="574249C9" w14:textId="7B06933F" w:rsidR="00B64109" w:rsidRPr="00B64109" w:rsidRDefault="00B64109" w:rsidP="00B64109">
      <w:pPr>
        <w:pStyle w:val="Ttulo2"/>
        <w:jc w:val="center"/>
        <w:rPr>
          <w:rFonts w:ascii="Arial" w:hAnsi="Arial"/>
          <w:b/>
          <w:bCs w:val="0"/>
          <w:color w:val="EA5A3F"/>
          <w:kern w:val="28"/>
          <w:sz w:val="28"/>
        </w:rPr>
      </w:pPr>
      <w:bookmarkStart w:id="0" w:name="_Toc72748164"/>
      <w:r w:rsidRPr="00B64109">
        <w:rPr>
          <w:rFonts w:ascii="Arial" w:hAnsi="Arial"/>
          <w:b/>
          <w:bCs w:val="0"/>
          <w:color w:val="EA5A3F"/>
          <w:kern w:val="28"/>
          <w:sz w:val="28"/>
        </w:rPr>
        <w:t>SEPTIEMBRE  202</w:t>
      </w:r>
      <w:bookmarkEnd w:id="0"/>
      <w:r w:rsidRPr="00B64109">
        <w:rPr>
          <w:rFonts w:ascii="Arial" w:hAnsi="Arial"/>
          <w:b/>
          <w:bCs w:val="0"/>
          <w:color w:val="EA5A3F"/>
          <w:kern w:val="28"/>
          <w:sz w:val="28"/>
        </w:rPr>
        <w:t xml:space="preserve">3 </w:t>
      </w:r>
    </w:p>
    <w:p w14:paraId="5875DF14" w14:textId="048C86F8" w:rsidR="008B3DF8" w:rsidRDefault="00B64109" w:rsidP="00A51B58">
      <w:pPr>
        <w:jc w:val="center"/>
        <w:rPr>
          <w:b/>
          <w:color w:val="EA5A3F"/>
          <w:kern w:val="28"/>
          <w:sz w:val="28"/>
        </w:rPr>
      </w:pPr>
      <w:r w:rsidRPr="00F3517D">
        <w:rPr>
          <w:b/>
          <w:color w:val="EA5A3F"/>
          <w:kern w:val="28"/>
          <w:sz w:val="28"/>
        </w:rPr>
        <w:t>Bogotá</w:t>
      </w:r>
      <w:r>
        <w:rPr>
          <w:b/>
          <w:color w:val="EA5A3F"/>
          <w:kern w:val="28"/>
          <w:sz w:val="28"/>
        </w:rPr>
        <w:t xml:space="preserve"> D.</w:t>
      </w:r>
      <w:r w:rsidR="0023012C">
        <w:rPr>
          <w:b/>
          <w:color w:val="EA5A3F"/>
          <w:kern w:val="28"/>
          <w:sz w:val="28"/>
        </w:rPr>
        <w:t>C.</w:t>
      </w:r>
    </w:p>
    <w:p w14:paraId="0DEBB277" w14:textId="77777777" w:rsidR="00A51B58" w:rsidRDefault="00A51B58" w:rsidP="00E82E8A">
      <w:pPr>
        <w:ind w:left="360" w:hanging="360"/>
        <w:rPr>
          <w:b/>
          <w:color w:val="EA5A3F"/>
          <w:kern w:val="28"/>
          <w:sz w:val="28"/>
        </w:rPr>
      </w:pPr>
    </w:p>
    <w:p w14:paraId="3C6D3A55" w14:textId="0589AE2D" w:rsidR="00910BBF" w:rsidRDefault="00E04E9A" w:rsidP="00E82E8A">
      <w:pPr>
        <w:ind w:left="360" w:hanging="360"/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</w:pPr>
      <w:r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t>Disposiciones Generales:</w:t>
      </w:r>
    </w:p>
    <w:p w14:paraId="61109595" w14:textId="77777777" w:rsidR="00F612D0" w:rsidRDefault="00F612D0" w:rsidP="00E82E8A">
      <w:pPr>
        <w:ind w:left="360" w:hanging="360"/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</w:pPr>
    </w:p>
    <w:p w14:paraId="2323ECC7" w14:textId="77777777" w:rsidR="00AE3DD1" w:rsidRDefault="00F612D0" w:rsidP="00F612D0">
      <w:pPr>
        <w:pStyle w:val="Prrafodelista"/>
        <w:numPr>
          <w:ilvl w:val="0"/>
          <w:numId w:val="30"/>
        </w:numPr>
      </w:pPr>
      <w:r>
        <w:t>Los tres (3) primeros módulos son para realizar previo al ingreso al punto de venta.</w:t>
      </w:r>
    </w:p>
    <w:p w14:paraId="42DDE3FA" w14:textId="7038EACA" w:rsidR="00F612D0" w:rsidRDefault="00F612D0" w:rsidP="00F612D0">
      <w:pPr>
        <w:pStyle w:val="Prrafodelista"/>
        <w:numPr>
          <w:ilvl w:val="0"/>
          <w:numId w:val="30"/>
        </w:numPr>
      </w:pPr>
      <w:r>
        <w:t>Los módulos 4 y 5 son para realizar al momento de ingresar al punto de venta</w:t>
      </w:r>
      <w:r w:rsidR="00AE3DD1">
        <w:t xml:space="preserve"> </w:t>
      </w:r>
      <w:r w:rsidR="007C41FD">
        <w:t xml:space="preserve">(el mismo día </w:t>
      </w:r>
      <w:r w:rsidR="00AE3DD1">
        <w:t>el ingreso</w:t>
      </w:r>
      <w:r w:rsidR="007C41FD">
        <w:t>)</w:t>
      </w:r>
      <w:r w:rsidR="00AE3DD1">
        <w:t>.</w:t>
      </w:r>
    </w:p>
    <w:p w14:paraId="2C8DC062" w14:textId="78D930EC" w:rsidR="00AE3DD1" w:rsidRDefault="00AE3DD1" w:rsidP="00F612D0">
      <w:pPr>
        <w:pStyle w:val="Prrafodelista"/>
        <w:numPr>
          <w:ilvl w:val="0"/>
          <w:numId w:val="30"/>
        </w:numPr>
      </w:pPr>
      <w:r>
        <w:t xml:space="preserve">Recuerda que el aprendizaje es </w:t>
      </w:r>
      <w:r w:rsidR="0023012C">
        <w:t>continuo</w:t>
      </w:r>
      <w:r>
        <w:t xml:space="preserve">, en el Módulo seis (6) </w:t>
      </w:r>
      <w:r w:rsidR="0023012C">
        <w:t>se listan algunas páginas y videos para que puedas mantenerte actualizada.</w:t>
      </w:r>
    </w:p>
    <w:p w14:paraId="17680258" w14:textId="5908C06B" w:rsidR="00E00377" w:rsidRDefault="00E00377" w:rsidP="00F612D0">
      <w:pPr>
        <w:pStyle w:val="Prrafodelista"/>
        <w:numPr>
          <w:ilvl w:val="0"/>
          <w:numId w:val="30"/>
        </w:numPr>
      </w:pPr>
      <w:r>
        <w:t xml:space="preserve">Es importante aclarar que los videos </w:t>
      </w:r>
      <w:proofErr w:type="spellStart"/>
      <w:r>
        <w:t>linkeados</w:t>
      </w:r>
      <w:proofErr w:type="spellEnd"/>
      <w:r>
        <w:t xml:space="preserve"> son solo algunos de los que puedes ver, hay muchos más para que </w:t>
      </w:r>
      <w:proofErr w:type="gramStart"/>
      <w:r>
        <w:t>puedes</w:t>
      </w:r>
      <w:proofErr w:type="gramEnd"/>
      <w:r>
        <w:t xml:space="preserve"> complementar las diferentes actividades.</w:t>
      </w:r>
    </w:p>
    <w:p w14:paraId="41F2B6C5" w14:textId="77777777" w:rsidR="00910BBF" w:rsidRDefault="00910BBF" w:rsidP="00E82E8A">
      <w:pPr>
        <w:ind w:left="360" w:hanging="360"/>
      </w:pPr>
    </w:p>
    <w:p w14:paraId="0A851E4A" w14:textId="657574F7" w:rsidR="00E82E8A" w:rsidRPr="00BE571D" w:rsidRDefault="003B6D4A" w:rsidP="00E82E8A">
      <w:pPr>
        <w:pStyle w:val="TDC1"/>
        <w:numPr>
          <w:ilvl w:val="0"/>
          <w:numId w:val="29"/>
        </w:numPr>
        <w:spacing w:after="0"/>
        <w:ind w:left="360"/>
      </w:pPr>
      <w:r>
        <w:t xml:space="preserve">MODULO: </w:t>
      </w:r>
      <w:r w:rsidRPr="003B6D4A">
        <w:t>Conociendo a la Enfermera Tania y la historia de los Neonatos</w:t>
      </w:r>
    </w:p>
    <w:p w14:paraId="2FE7B7B4" w14:textId="77777777" w:rsidR="00E82E8A" w:rsidRPr="00D42323" w:rsidRDefault="00E82E8A" w:rsidP="00E82E8A">
      <w:pPr>
        <w:pStyle w:val="Estilo1"/>
        <w:spacing w:after="0"/>
        <w:rPr>
          <w:rFonts w:ascii="Arial" w:hAnsi="Arial" w:cs="Arial"/>
          <w:sz w:val="24"/>
          <w:szCs w:val="24"/>
        </w:rPr>
      </w:pPr>
      <w:r w:rsidRPr="00BE571D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  <w:r w:rsidRPr="00BE571D">
        <w:rPr>
          <w:rFonts w:ascii="Arial" w:hAnsi="Arial" w:cs="Arial"/>
          <w:sz w:val="24"/>
          <w:szCs w:val="24"/>
        </w:rPr>
        <w:t>_______</w:t>
      </w:r>
    </w:p>
    <w:p w14:paraId="677F3E6B" w14:textId="77777777" w:rsidR="00E82E8A" w:rsidRDefault="00E82E8A" w:rsidP="00E82E8A">
      <w:pPr>
        <w:jc w:val="both"/>
        <w:rPr>
          <w:rFonts w:cs="Arial"/>
          <w:bCs/>
          <w:color w:val="2C2C2D"/>
          <w:sz w:val="24"/>
          <w:szCs w:val="24"/>
        </w:rPr>
      </w:pPr>
    </w:p>
    <w:p w14:paraId="115EB5A1" w14:textId="77777777" w:rsidR="003B6D4A" w:rsidRPr="003B6D4A" w:rsidRDefault="003B6D4A" w:rsidP="003B6D4A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  <w:r w:rsidRPr="003B6D4A"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t>Objetivo:</w:t>
      </w:r>
      <w:r w:rsidRPr="003B6D4A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Conocer la historia general de la enfermera Tania y los neonatos para que puedas contar la historia a muchos niños que lleguen a la tienda.</w:t>
      </w:r>
    </w:p>
    <w:p w14:paraId="796A8D65" w14:textId="77777777" w:rsidR="003B6D4A" w:rsidRPr="003B6D4A" w:rsidRDefault="003B6D4A" w:rsidP="003B6D4A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</w:p>
    <w:p w14:paraId="07BF4678" w14:textId="77777777" w:rsidR="003B6D4A" w:rsidRPr="003B6D4A" w:rsidRDefault="003B6D4A" w:rsidP="003B6D4A">
      <w:pPr>
        <w:autoSpaceDE w:val="0"/>
        <w:autoSpaceDN w:val="0"/>
        <w:adjustRightInd w:val="0"/>
        <w:jc w:val="both"/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</w:pPr>
      <w:r w:rsidRPr="003B6D4A"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t>Actividad:</w:t>
      </w:r>
    </w:p>
    <w:p w14:paraId="3578BEF9" w14:textId="77777777" w:rsidR="003B6D4A" w:rsidRPr="003B6D4A" w:rsidRDefault="003B6D4A" w:rsidP="003B6D4A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</w:p>
    <w:p w14:paraId="626D7C4E" w14:textId="05043A59" w:rsidR="001B1D45" w:rsidRPr="00FA20E5" w:rsidRDefault="001B1D45" w:rsidP="001B1D4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Ver los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siguientes tres (3) videos en </w:t>
      </w:r>
      <w:proofErr w:type="spellStart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Youtube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ingresando a los siguientes links:</w:t>
      </w:r>
    </w:p>
    <w:p w14:paraId="74432C52" w14:textId="1D469FD8" w:rsidR="003B6D4A" w:rsidRPr="001B1D45" w:rsidRDefault="003B6D4A" w:rsidP="007C41FD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</w:p>
    <w:p w14:paraId="69871DF8" w14:textId="5F7AE16A" w:rsidR="007C41FD" w:rsidRDefault="001B1D45" w:rsidP="007C41FD">
      <w:pPr>
        <w:pStyle w:val="Prrafodelista"/>
        <w:autoSpaceDE w:val="0"/>
        <w:autoSpaceDN w:val="0"/>
        <w:adjustRightInd w:val="0"/>
        <w:jc w:val="both"/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</w:pPr>
      <w:r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  <w:t xml:space="preserve">1. </w:t>
      </w:r>
      <w:r w:rsidR="007C41FD" w:rsidRPr="001B1D45"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  <w:t>Como conocí a los neonatos</w:t>
      </w:r>
      <w:r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  <w:t xml:space="preserve">: </w:t>
      </w:r>
      <w:hyperlink r:id="rId13" w:history="1">
        <w:r w:rsidR="007D5597" w:rsidRPr="007D5597">
          <w:rPr>
            <w:rStyle w:val="Hipervnculo"/>
            <w:rFonts w:ascii="3M Circular TT Light" w:eastAsia="Times New Roman" w:hAnsi="3M Circular TT Light" w:cs="3M Circular TT Light"/>
            <w:bCs/>
            <w:lang w:val="es-CO"/>
          </w:rPr>
          <w:t>https://www.youtube.com/watch?v=D555P6r23bY</w:t>
        </w:r>
      </w:hyperlink>
    </w:p>
    <w:p w14:paraId="5B324467" w14:textId="7EC6237A" w:rsidR="001B1D45" w:rsidRPr="001B1D45" w:rsidRDefault="001B1D45" w:rsidP="007C41FD">
      <w:pPr>
        <w:pStyle w:val="Prrafodelista"/>
        <w:autoSpaceDE w:val="0"/>
        <w:autoSpaceDN w:val="0"/>
        <w:adjustRightInd w:val="0"/>
        <w:jc w:val="both"/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</w:pPr>
      <w:r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  <w:t xml:space="preserve">2. </w:t>
      </w:r>
      <w:r w:rsidRPr="001B1D45"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  <w:t>Todo lo que no sabías de la Enfermera Tania</w:t>
      </w:r>
      <w:r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  <w:t xml:space="preserve">: </w:t>
      </w:r>
      <w:hyperlink r:id="rId14" w:history="1">
        <w:r w:rsidR="007D5597" w:rsidRPr="007D5597">
          <w:rPr>
            <w:rStyle w:val="Hipervnculo"/>
            <w:rFonts w:ascii="3M Circular TT Light" w:eastAsia="Times New Roman" w:hAnsi="3M Circular TT Light" w:cs="3M Circular TT Light"/>
            <w:bCs/>
            <w:lang w:val="es-CO"/>
          </w:rPr>
          <w:t>https://www.youtube.com/watch?v=tBzEnFKHU3U</w:t>
        </w:r>
      </w:hyperlink>
    </w:p>
    <w:p w14:paraId="27A19449" w14:textId="2838BFDB" w:rsidR="001B1D45" w:rsidRPr="001B1D45" w:rsidRDefault="001B1D45" w:rsidP="007C41FD">
      <w:pPr>
        <w:pStyle w:val="Prrafodelista"/>
        <w:autoSpaceDE w:val="0"/>
        <w:autoSpaceDN w:val="0"/>
        <w:adjustRightInd w:val="0"/>
        <w:jc w:val="both"/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</w:pPr>
      <w:r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  <w:t>3.</w:t>
      </w:r>
      <w:r w:rsidRPr="001B1D45"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  <w:t xml:space="preserve"> 10 Secretos sobre mí</w:t>
      </w:r>
      <w:r>
        <w:rPr>
          <w:rFonts w:ascii="3M Circular TT Light" w:eastAsia="Times New Roman" w:hAnsi="3M Circular TT Light" w:cs="3M Circular TT Light"/>
          <w:bCs/>
          <w:color w:val="000000" w:themeColor="text1"/>
          <w:lang w:val="es-CO"/>
        </w:rPr>
        <w:t xml:space="preserve">: </w:t>
      </w:r>
      <w:hyperlink r:id="rId15" w:history="1">
        <w:r w:rsidR="007D5597" w:rsidRPr="007D5597">
          <w:rPr>
            <w:rStyle w:val="Hipervnculo"/>
            <w:rFonts w:ascii="3M Circular TT Light" w:eastAsia="Times New Roman" w:hAnsi="3M Circular TT Light" w:cs="3M Circular TT Light"/>
            <w:bCs/>
            <w:lang w:val="es-CO"/>
          </w:rPr>
          <w:t>https://www.youtube.com/watch?v=CnrQ8idQfE4</w:t>
        </w:r>
      </w:hyperlink>
    </w:p>
    <w:p w14:paraId="50084C23" w14:textId="713E69A7" w:rsidR="003B6D4A" w:rsidRPr="003B6D4A" w:rsidRDefault="007D5597" w:rsidP="003B6D4A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  <w:r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Después de ver </w:t>
      </w:r>
      <w:r w:rsidRPr="007D5597">
        <w:rPr>
          <w:rFonts w:ascii="3M Circular TT Light" w:hAnsi="3M Circular TT Light" w:cs="3M Circular TT Light"/>
          <w:b/>
          <w:color w:val="000000" w:themeColor="text1"/>
          <w:sz w:val="22"/>
          <w:szCs w:val="22"/>
        </w:rPr>
        <w:t>TODOS</w:t>
      </w:r>
      <w:r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los videos, c</w:t>
      </w:r>
      <w:r w:rsidR="003B6D4A" w:rsidRPr="003B6D4A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ontesta las preguntas del </w:t>
      </w:r>
      <w:proofErr w:type="spellStart"/>
      <w:r w:rsidR="003B6D4A" w:rsidRPr="003B6D4A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forms</w:t>
      </w:r>
      <w:proofErr w:type="spellEnd"/>
      <w:r w:rsidR="007C41FD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</w:t>
      </w:r>
      <w:hyperlink r:id="rId16" w:history="1">
        <w:r w:rsidR="007C41FD" w:rsidRPr="00A718DC">
          <w:rPr>
            <w:rStyle w:val="Hipervnculo"/>
            <w:rFonts w:ascii="3M Circular TT Light" w:hAnsi="3M Circular TT Light" w:cs="3M Circular TT Light"/>
            <w:bCs/>
            <w:sz w:val="22"/>
            <w:szCs w:val="22"/>
          </w:rPr>
          <w:t>https://forms.gle/PXP9Zj4KAMSXCdwr8</w:t>
        </w:r>
      </w:hyperlink>
      <w:r>
        <w:rPr>
          <w:rStyle w:val="Hipervnculo"/>
          <w:rFonts w:ascii="3M Circular TT Light" w:hAnsi="3M Circular TT Light" w:cs="3M Circular TT Light"/>
          <w:bCs/>
          <w:sz w:val="22"/>
          <w:szCs w:val="22"/>
        </w:rPr>
        <w:t xml:space="preserve"> </w:t>
      </w:r>
    </w:p>
    <w:p w14:paraId="3CF7D04B" w14:textId="2A6FD6F6" w:rsidR="00E82E8A" w:rsidRPr="003B6D4A" w:rsidRDefault="007D5597" w:rsidP="001B1D45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  <w:r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Luego, g</w:t>
      </w:r>
      <w:r w:rsidR="00501976" w:rsidRPr="00501976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raba un video creativo (3 minutos de duración) contando la historia de la enfermera Tania y de c</w:t>
      </w:r>
      <w:r w:rsidR="00501976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ó</w:t>
      </w:r>
      <w:r w:rsidR="00501976" w:rsidRPr="00501976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mo los neonatos</w:t>
      </w:r>
      <w:r w:rsidR="001B1D45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</w:t>
      </w:r>
      <w:r w:rsidR="00501976" w:rsidRPr="00501976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llegaron a la tierra. Usa tu creatividad, debes imaginar que estas contando la historia a un niño/a que entrará a la tienda</w:t>
      </w:r>
      <w:r w:rsidR="00E00377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, cuando ya tengas el video, envíalo por </w:t>
      </w:r>
      <w:proofErr w:type="spellStart"/>
      <w:r w:rsidR="00E00377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whatsapp</w:t>
      </w:r>
      <w:proofErr w:type="spellEnd"/>
      <w:r w:rsidR="00E00377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a la </w:t>
      </w:r>
      <w:proofErr w:type="gramStart"/>
      <w:r w:rsidR="00E00377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Directora</w:t>
      </w:r>
      <w:proofErr w:type="gramEnd"/>
      <w:r w:rsidR="00E00377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comercial.</w:t>
      </w:r>
    </w:p>
    <w:p w14:paraId="04CF22E2" w14:textId="77777777" w:rsidR="00E82E8A" w:rsidRDefault="00E82E8A" w:rsidP="00E82E8A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14:paraId="1979E0A4" w14:textId="4F152DC5" w:rsidR="00E82E8A" w:rsidRPr="00BE571D" w:rsidRDefault="003B6D4A" w:rsidP="00E82E8A">
      <w:pPr>
        <w:pStyle w:val="TDC1"/>
        <w:numPr>
          <w:ilvl w:val="0"/>
          <w:numId w:val="29"/>
        </w:numPr>
        <w:spacing w:after="0"/>
        <w:ind w:left="360"/>
      </w:pPr>
      <w:r>
        <w:t xml:space="preserve">MODULO: </w:t>
      </w:r>
      <w:r w:rsidR="00FA20E5">
        <w:t>Conociendo a los</w:t>
      </w:r>
      <w:r w:rsidRPr="003B6D4A">
        <w:t xml:space="preserve"> neonatos que llegaron a este planeta</w:t>
      </w:r>
    </w:p>
    <w:p w14:paraId="73ABB151" w14:textId="77777777" w:rsidR="00E82E8A" w:rsidRPr="00D42323" w:rsidRDefault="00E82E8A" w:rsidP="00E82E8A">
      <w:pPr>
        <w:pStyle w:val="Estilo1"/>
        <w:spacing w:after="0"/>
        <w:rPr>
          <w:rFonts w:ascii="Arial" w:hAnsi="Arial" w:cs="Arial"/>
          <w:sz w:val="24"/>
          <w:szCs w:val="24"/>
        </w:rPr>
      </w:pPr>
      <w:r w:rsidRPr="00BE571D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  <w:r w:rsidRPr="00BE571D">
        <w:rPr>
          <w:rFonts w:ascii="Arial" w:hAnsi="Arial" w:cs="Arial"/>
          <w:sz w:val="24"/>
          <w:szCs w:val="24"/>
        </w:rPr>
        <w:t>_______</w:t>
      </w:r>
    </w:p>
    <w:p w14:paraId="013A31FA" w14:textId="77777777" w:rsidR="007D2FCD" w:rsidRDefault="007D2FCD" w:rsidP="00DC6139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1953BC17" w14:textId="3E4F437C" w:rsidR="007D2FCD" w:rsidRPr="003B6D4A" w:rsidRDefault="007D2FCD" w:rsidP="007D2FCD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  <w:r w:rsidRPr="003B6D4A"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t>Objetivo:</w:t>
      </w:r>
      <w:r w:rsidRPr="003B6D4A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Conocer </w:t>
      </w:r>
      <w:r w:rsidR="00FA20E5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todas las especies existentes y </w:t>
      </w:r>
      <w:proofErr w:type="spellStart"/>
      <w:r w:rsidR="00FA20E5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cuales</w:t>
      </w:r>
      <w:proofErr w:type="spellEnd"/>
      <w:r w:rsidR="00FA20E5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son sus características únicas para poder realizar una venta cruzada efectiva y la fidelización del cliente</w:t>
      </w:r>
      <w:r w:rsidRPr="003B6D4A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.</w:t>
      </w:r>
    </w:p>
    <w:p w14:paraId="6CC6951F" w14:textId="77777777" w:rsidR="007D2FCD" w:rsidRDefault="007D2FCD" w:rsidP="00DC6139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0DA06724" w14:textId="77777777" w:rsidR="00FA20E5" w:rsidRPr="003B6D4A" w:rsidRDefault="00FA20E5" w:rsidP="00FA20E5">
      <w:pPr>
        <w:autoSpaceDE w:val="0"/>
        <w:autoSpaceDN w:val="0"/>
        <w:adjustRightInd w:val="0"/>
        <w:jc w:val="both"/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</w:pPr>
      <w:r w:rsidRPr="003B6D4A"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t>Actividad:</w:t>
      </w:r>
    </w:p>
    <w:p w14:paraId="7E76F008" w14:textId="77777777" w:rsidR="00E82E8A" w:rsidRDefault="00E82E8A" w:rsidP="00DC6139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79557A6B" w14:textId="24305967" w:rsidR="00FA20E5" w:rsidRPr="00FA20E5" w:rsidRDefault="00FA20E5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Ver los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siguientes</w:t>
      </w:r>
      <w:r w:rsid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r w:rsid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doce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r w:rsid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(</w:t>
      </w:r>
      <w:r w:rsid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12</w:t>
      </w:r>
      <w:r w:rsid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)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videos en </w:t>
      </w:r>
      <w:proofErr w:type="spellStart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Youtube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r w:rsidR="00A6759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ingresando a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los siguientes links:</w:t>
      </w:r>
    </w:p>
    <w:p w14:paraId="5F4658E6" w14:textId="77777777" w:rsidR="00FA20E5" w:rsidRPr="00FA20E5" w:rsidRDefault="00FA20E5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28CD5D7A" w14:textId="3304B273" w:rsidR="00FA20E5" w:rsidRPr="00FA20E5" w:rsidRDefault="00FA20E5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1. Primeros Neonatos - Enfermera Tania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17" w:history="1">
        <w:r w:rsidR="00F612D0" w:rsidRPr="00F612D0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</w:t>
        </w:r>
        <w:r w:rsidR="00F612D0" w:rsidRPr="00F612D0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u</w:t>
        </w:r>
        <w:r w:rsidR="00F612D0" w:rsidRPr="00F612D0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be.com/watch?v=dnW4Uh8CJW4&amp;t=1s</w:t>
        </w:r>
      </w:hyperlink>
    </w:p>
    <w:p w14:paraId="6987D6B4" w14:textId="201C55C8" w:rsidR="00FA20E5" w:rsidRPr="00FA20E5" w:rsidRDefault="00FA20E5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2. Enfermera Tania - Etapas Neonatales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18" w:history="1">
        <w:r w:rsidR="00F612D0" w:rsidRPr="00F612D0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https://www.youtube.com/watch?v=gIYmLAKMAjo</w:t>
        </w:r>
      </w:hyperlink>
    </w:p>
    <w:p w14:paraId="1B4498E0" w14:textId="1A436D85" w:rsidR="00FA20E5" w:rsidRPr="00FA20E5" w:rsidRDefault="00FA20E5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3. Enfermera Tania - Etapa 1 y 2 Neonatal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19" w:history="1">
        <w:r w:rsidR="00D8156C" w:rsidRPr="00D8156C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https://www.youtube.com/watch?v=p4KYFkiN_xc&amp;t=120s</w:t>
        </w:r>
      </w:hyperlink>
    </w:p>
    <w:p w14:paraId="31A988EA" w14:textId="6290BF3B" w:rsidR="00FA20E5" w:rsidRPr="00FA20E5" w:rsidRDefault="00FA20E5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4. Los </w:t>
      </w:r>
      <w:proofErr w:type="spellStart"/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Ksi-meritos</w:t>
      </w:r>
      <w:proofErr w:type="spellEnd"/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EVOLUCIONARON??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20" w:history="1">
        <w:r w:rsidR="00D8156C" w:rsidRPr="00D8156C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https://www.youtube.com/watch?v=iDskYl7Th0A</w:t>
        </w:r>
      </w:hyperlink>
    </w:p>
    <w:p w14:paraId="4FF6540C" w14:textId="173C820F" w:rsidR="00FA20E5" w:rsidRDefault="00FA20E5" w:rsidP="00FA20E5">
      <w:pPr>
        <w:jc w:val="both"/>
        <w:rPr>
          <w:rStyle w:val="Hipervnculo"/>
          <w:rFonts w:ascii="3M Circular TT Light" w:hAnsi="3M Circular TT Light" w:cs="3M Circular TT Light"/>
          <w:sz w:val="22"/>
          <w:szCs w:val="22"/>
          <w:lang w:val="es-MX"/>
        </w:rPr>
      </w:pP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lastRenderedPageBreak/>
        <w:t xml:space="preserve">5. </w:t>
      </w:r>
      <w:proofErr w:type="spellStart"/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Aquameritos</w:t>
      </w:r>
      <w:proofErr w:type="spellEnd"/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- Nueva Especie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21" w:history="1">
        <w:r w:rsidR="00D8156C" w:rsidRPr="00D8156C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https://www.youtube.com/watch?v=iK40-qFYL54</w:t>
        </w:r>
      </w:hyperlink>
    </w:p>
    <w:p w14:paraId="16BCB580" w14:textId="38820139" w:rsidR="00511EA1" w:rsidRPr="00511EA1" w:rsidRDefault="00511EA1" w:rsidP="00511EA1">
      <w:pP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511EA1">
        <w:rPr>
          <w:color w:val="000000"/>
        </w:rPr>
        <w:t xml:space="preserve">6. </w:t>
      </w:r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AQUAMERITOS!!! </w:t>
      </w:r>
      <w:proofErr w:type="gramStart"/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Sus orejas CAMBIAN de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COLOR!!!</w:t>
      </w:r>
      <w:proofErr w:type="gram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Enfermera Tania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22" w:history="1">
        <w:r w:rsidRPr="00511EA1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https://www.youtube.com/watch?v=ITm8eoPC6A0</w:t>
        </w:r>
      </w:hyperlink>
    </w:p>
    <w:p w14:paraId="5E5C6A5D" w14:textId="000EA5A4" w:rsidR="00511EA1" w:rsidRDefault="00511EA1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7. </w:t>
      </w:r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Enfermera Tania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Ñeoñitos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23" w:history="1">
        <w:r w:rsidRPr="00511EA1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https://www.youtube.com/watch?v=_FxzbNcqAnQ</w:t>
        </w:r>
      </w:hyperlink>
    </w:p>
    <w:p w14:paraId="7551EFD1" w14:textId="0AB26AD6" w:rsidR="00511EA1" w:rsidRPr="00FA20E5" w:rsidRDefault="00511EA1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8. </w:t>
      </w:r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Enfermera Tania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511EA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Espumantis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24" w:history="1">
        <w:r w:rsidRPr="00511EA1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https://www.youtube.com/watch?v=NmiO8TB5AB4</w:t>
        </w:r>
      </w:hyperlink>
      <w:r w:rsidR="003F75B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ab/>
      </w:r>
    </w:p>
    <w:p w14:paraId="38031E6F" w14:textId="2B561F39" w:rsidR="00FA20E5" w:rsidRPr="00FA20E5" w:rsidRDefault="007D5597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9</w:t>
      </w:r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. Quiénes son los </w:t>
      </w:r>
      <w:proofErr w:type="spellStart"/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Volameritos</w:t>
      </w:r>
      <w:proofErr w:type="spellEnd"/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??? </w:t>
      </w:r>
      <w:r w:rsid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 w:rsid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25" w:history="1">
        <w:r w:rsidR="00D8156C" w:rsidRPr="00D8156C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https://www.youtube.com/watch?v=0dugsl-A8VQ</w:t>
        </w:r>
      </w:hyperlink>
    </w:p>
    <w:p w14:paraId="182F880A" w14:textId="59C4EDBC" w:rsidR="00FA20E5" w:rsidRDefault="007D5597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10</w:t>
      </w:r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. K-</w:t>
      </w:r>
      <w:proofErr w:type="spellStart"/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Kito</w:t>
      </w:r>
      <w:proofErr w:type="spellEnd"/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EvaQador</w:t>
      </w:r>
      <w:proofErr w:type="spellEnd"/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- Enfermera Tania </w:t>
      </w:r>
      <w:r w:rsid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="00FA20E5"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 w:rsid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26" w:history="1">
        <w:r w:rsidR="00D8156C" w:rsidRPr="00D8156C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https://www.youtube.com/watch?v=Xv0qUF10JXk</w:t>
        </w:r>
      </w:hyperlink>
    </w:p>
    <w:p w14:paraId="349F8A0A" w14:textId="36253114" w:rsidR="00AE3DD1" w:rsidRDefault="007D5597" w:rsidP="00FA20E5">
      <w:pPr>
        <w:jc w:val="both"/>
        <w:rPr>
          <w:rStyle w:val="Hipervnculo"/>
          <w:rFonts w:ascii="3M Circular TT Light" w:hAnsi="3M Circular TT Light" w:cs="3M Circular TT Light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11</w:t>
      </w:r>
      <w:r w:rsid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. </w:t>
      </w:r>
      <w:proofErr w:type="spellStart"/>
      <w:r w:rsidR="00AE3DD1" w:rsidRP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Neoshuladas</w:t>
      </w:r>
      <w:proofErr w:type="spellEnd"/>
      <w:r w:rsidR="00AE3DD1" w:rsidRPr="007D5597">
        <w:rPr>
          <w:rFonts w:ascii="Segoe UI Emoji" w:hAnsi="Segoe UI Emoji" w:cs="Segoe UI Emoji"/>
          <w:color w:val="000000"/>
          <w:sz w:val="22"/>
          <w:szCs w:val="22"/>
          <w:lang w:val="es-MX"/>
        </w:rPr>
        <w:t>💈</w:t>
      </w:r>
      <w:r w:rsidR="00AE3DD1" w:rsidRP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r w:rsid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="00AE3DD1" w:rsidRP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="00AE3DD1" w:rsidRP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 w:rsid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27" w:history="1">
        <w:r w:rsidR="00AE3DD1" w:rsidRPr="00AE3DD1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https://www.youtube.com/watch?v=fF6SC3YmcN4</w:t>
        </w:r>
      </w:hyperlink>
    </w:p>
    <w:p w14:paraId="5729DBC5" w14:textId="478B6764" w:rsidR="003F75BC" w:rsidRDefault="003F75BC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3F75BC">
        <w:rPr>
          <w:color w:val="000000"/>
        </w:rPr>
        <w:t xml:space="preserve">12. </w:t>
      </w:r>
      <w:r w:rsidRPr="007D5597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Prematuro Ancestral - Enfermera Tania – </w:t>
      </w:r>
      <w:proofErr w:type="spellStart"/>
      <w:r w:rsidRPr="007D5597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>
        <w:rPr>
          <w:color w:val="000000"/>
          <w:lang w:val="es-MX"/>
        </w:rPr>
        <w:t xml:space="preserve">: </w:t>
      </w:r>
      <w:hyperlink r:id="rId28" w:history="1">
        <w:r w:rsidRPr="003F75BC">
          <w:rPr>
            <w:rStyle w:val="Hipervnculo"/>
            <w:lang w:val="es-MX"/>
          </w:rPr>
          <w:t>https://www.youtube.com/watch?v=ikQANSiX974</w:t>
        </w:r>
      </w:hyperlink>
    </w:p>
    <w:p w14:paraId="68B7DB89" w14:textId="43CAA67A" w:rsidR="00FA20E5" w:rsidRDefault="00D8156C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</w:p>
    <w:p w14:paraId="7D2FC843" w14:textId="6DA9C4D4" w:rsidR="00FA20E5" w:rsidRDefault="000F526C" w:rsidP="00FA20E5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Luego de ver </w:t>
      </w:r>
      <w:r w:rsidRPr="000F526C">
        <w:rPr>
          <w:rFonts w:ascii="3M Circular TT Light" w:hAnsi="3M Circular TT Light" w:cs="3M Circular TT Light"/>
          <w:b/>
          <w:bCs/>
          <w:color w:val="000000"/>
          <w:sz w:val="22"/>
          <w:szCs w:val="22"/>
          <w:lang w:val="es-MX"/>
        </w:rPr>
        <w:t>TODOS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los videos, realiza </w:t>
      </w: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un mapa conceptual</w:t>
      </w:r>
      <w:r w:rsidR="00EC7502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creativo</w:t>
      </w:r>
      <w:r w:rsidR="0092111D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r w:rsidR="007D5597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usando </w:t>
      </w:r>
      <w:r w:rsidR="00EC7502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la guía que se establece </w:t>
      </w:r>
      <w:r w:rsidR="009A6157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en el </w:t>
      </w:r>
      <w:r w:rsidR="009A6157" w:rsidRPr="009A6157">
        <w:rPr>
          <w:rFonts w:ascii="3M Circular TT Light" w:hAnsi="3M Circular TT Light" w:cs="3M Circular TT Light"/>
          <w:b/>
          <w:bCs/>
          <w:color w:val="000000"/>
          <w:sz w:val="22"/>
          <w:szCs w:val="22"/>
          <w:lang w:val="es-MX"/>
        </w:rPr>
        <w:t>punto 7</w:t>
      </w:r>
      <w:r w:rsidR="00EC7502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de</w:t>
      </w:r>
      <w:r w:rsidR="009A6157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l</w:t>
      </w:r>
      <w:r w:rsidR="00EC7502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r w:rsidR="009A6157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presente</w:t>
      </w:r>
      <w:r w:rsidR="00EC7502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documento, incluyendo</w:t>
      </w: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de cada </w:t>
      </w:r>
      <w:r w:rsidR="00EC7502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una de las </w:t>
      </w: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especie</w:t>
      </w:r>
      <w:r w:rsidR="00EC7502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s</w:t>
      </w: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especie, </w:t>
      </w: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nombre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s de los </w:t>
      </w:r>
      <w:proofErr w:type="spellStart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ksimeritos</w:t>
      </w:r>
      <w:proofErr w:type="spellEnd"/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, gustos, </w:t>
      </w:r>
      <w:proofErr w:type="spellStart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marometas</w:t>
      </w:r>
      <w:proofErr w:type="spellEnd"/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, características especiales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y todo lo relacionado a cada uno</w:t>
      </w:r>
      <w:r w:rsidR="009B7C83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y envíalo al correo </w:t>
      </w:r>
      <w:r w:rsidR="009B7C83" w:rsidRPr="009B7C83">
        <w:rPr>
          <w:rFonts w:ascii="3M Circular TT Light" w:hAnsi="3M Circular TT Light" w:cs="3M Circular TT Light"/>
          <w:color w:val="000000"/>
          <w:sz w:val="22"/>
          <w:szCs w:val="22"/>
          <w:u w:val="single"/>
          <w:lang w:val="es-MX"/>
        </w:rPr>
        <w:t>comercial@asociadosgarciacastro.com</w:t>
      </w:r>
    </w:p>
    <w:p w14:paraId="46E9F8E3" w14:textId="77777777" w:rsidR="00E82E8A" w:rsidRDefault="00E82E8A" w:rsidP="00E82E8A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14:paraId="18FDF4F5" w14:textId="40BE8778" w:rsidR="00E82E8A" w:rsidRPr="00BE571D" w:rsidRDefault="000F526C" w:rsidP="0092111D">
      <w:pPr>
        <w:pStyle w:val="TDC1"/>
        <w:numPr>
          <w:ilvl w:val="0"/>
          <w:numId w:val="29"/>
        </w:numPr>
        <w:spacing w:after="0"/>
      </w:pPr>
      <w:r>
        <w:t xml:space="preserve">MODULO: </w:t>
      </w:r>
      <w:r w:rsidRPr="000F526C">
        <w:t>Conociendo la clínica neonatal</w:t>
      </w:r>
    </w:p>
    <w:p w14:paraId="011F5370" w14:textId="5B24DFE7" w:rsidR="00E82E8A" w:rsidRPr="00FD3192" w:rsidRDefault="00E82E8A" w:rsidP="00E82E8A">
      <w:pPr>
        <w:pStyle w:val="Estilo1"/>
        <w:spacing w:after="0"/>
        <w:rPr>
          <w:rFonts w:ascii="3M Circular TT Light" w:hAnsi="3M Circular TT Light" w:cs="3M Circular TT Light"/>
          <w:color w:val="000000"/>
          <w:sz w:val="18"/>
          <w:szCs w:val="18"/>
        </w:rPr>
      </w:pPr>
      <w:r w:rsidRPr="00BE571D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  <w:r w:rsidRPr="00BE571D">
        <w:rPr>
          <w:rFonts w:ascii="Arial" w:hAnsi="Arial" w:cs="Arial"/>
          <w:sz w:val="24"/>
          <w:szCs w:val="24"/>
        </w:rPr>
        <w:t>_______</w:t>
      </w:r>
    </w:p>
    <w:p w14:paraId="7B9427DB" w14:textId="77777777" w:rsidR="00B55696" w:rsidRPr="00E82E8A" w:rsidRDefault="00B55696" w:rsidP="00714263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5C6A6D95" w14:textId="3010093B" w:rsidR="000F526C" w:rsidRDefault="000F526C" w:rsidP="004436AD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  <w:r w:rsidRPr="003B6D4A"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t>Objetivo:</w:t>
      </w:r>
      <w:r w:rsidRPr="003B6D4A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Conocer </w:t>
      </w:r>
      <w:r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todas todos los elementos y/o herramientas que tienes en la clínica neonatal para realizar los nacimientos y atención a los pimpollos</w:t>
      </w:r>
      <w:r w:rsidR="004436AD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.</w:t>
      </w:r>
    </w:p>
    <w:p w14:paraId="539D9700" w14:textId="77777777" w:rsidR="00F612D0" w:rsidRPr="004436AD" w:rsidRDefault="00F612D0" w:rsidP="004436AD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</w:p>
    <w:p w14:paraId="79FAD9FF" w14:textId="77777777" w:rsidR="000F526C" w:rsidRPr="003B6D4A" w:rsidRDefault="000F526C" w:rsidP="000F526C">
      <w:pPr>
        <w:autoSpaceDE w:val="0"/>
        <w:autoSpaceDN w:val="0"/>
        <w:adjustRightInd w:val="0"/>
        <w:jc w:val="both"/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</w:pPr>
      <w:r w:rsidRPr="003B6D4A"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t>Actividad:</w:t>
      </w:r>
    </w:p>
    <w:p w14:paraId="278A08EB" w14:textId="77777777" w:rsidR="000F526C" w:rsidRDefault="000F526C" w:rsidP="000F526C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7584EDD1" w14:textId="2E4EF164" w:rsidR="000F526C" w:rsidRPr="00FA20E5" w:rsidRDefault="000F526C" w:rsidP="000F526C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Ver los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siguientes </w:t>
      </w:r>
      <w:r w:rsid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ocho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(</w:t>
      </w:r>
      <w:r w:rsid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8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) videos en </w:t>
      </w:r>
      <w:proofErr w:type="spellStart"/>
      <w:r w:rsid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Youtube</w:t>
      </w:r>
      <w:proofErr w:type="spellEnd"/>
      <w:r w:rsid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ingresando</w:t>
      </w:r>
      <w:r w:rsidR="0092111D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a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los siguientes links:</w:t>
      </w:r>
    </w:p>
    <w:p w14:paraId="0D6EF98F" w14:textId="77777777" w:rsidR="000F526C" w:rsidRPr="000F526C" w:rsidRDefault="000F526C" w:rsidP="000F526C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75688B08" w14:textId="3FE5A89A" w:rsidR="000F526C" w:rsidRPr="000F526C" w:rsidRDefault="000F526C" w:rsidP="000F526C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1. Enfermera Tania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Adopción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29" w:history="1">
        <w:r w:rsidR="00D8156C" w:rsidRPr="00D8156C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https://www.youtube.com/watch?v=rjVNYYP9zww</w:t>
        </w:r>
      </w:hyperlink>
    </w:p>
    <w:p w14:paraId="46AAB8ED" w14:textId="1AD2C383" w:rsidR="000F526C" w:rsidRPr="000F526C" w:rsidRDefault="000F526C" w:rsidP="000F526C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2. Enfermera Tania - Primeros Cuidados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30" w:history="1">
        <w:r w:rsidR="00D8156C" w:rsidRPr="00D8156C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https://www.youtube.com/watch?v=13IKdDTuDhY</w:t>
        </w:r>
      </w:hyperlink>
    </w:p>
    <w:p w14:paraId="1E85423A" w14:textId="594F00B7" w:rsidR="000F526C" w:rsidRPr="000F526C" w:rsidRDefault="000F526C" w:rsidP="000F526C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3. Qué hacer con un Neonato nuevo? - Enfermera Tania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31" w:history="1">
        <w:r w:rsidR="00D8156C" w:rsidRPr="00D8156C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https://www.youtube.com/watch?v=nfvuosp7dNI</w:t>
        </w:r>
      </w:hyperlink>
    </w:p>
    <w:p w14:paraId="3BB69C27" w14:textId="148C516F" w:rsidR="00E82E8A" w:rsidRDefault="000F526C" w:rsidP="000F526C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4. Como cuidar a los </w:t>
      </w:r>
      <w:proofErr w:type="spellStart"/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Ksi</w:t>
      </w:r>
      <w:proofErr w:type="spellEnd"/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Meritos</w:t>
      </w:r>
      <w:proofErr w:type="spellEnd"/>
      <w:r w:rsidRPr="000F526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| PalaciodelJuguete.com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32" w:history="1">
        <w:r w:rsidR="00870C35" w:rsidRPr="00870C35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https://www.youtube.com/watch?v=Y_uK25ezta4&amp;t=115s</w:t>
        </w:r>
      </w:hyperlink>
    </w:p>
    <w:p w14:paraId="3DF8EA0F" w14:textId="7E25D90E" w:rsidR="00910BBF" w:rsidRDefault="00910BBF" w:rsidP="000F526C">
      <w:pPr>
        <w:autoSpaceDE w:val="0"/>
        <w:autoSpaceDN w:val="0"/>
        <w:adjustRightInd w:val="0"/>
        <w:rPr>
          <w:rStyle w:val="Hipervnculo"/>
          <w:rFonts w:ascii="3M Circular TT Light" w:hAnsi="3M Circular TT Light" w:cs="3M Circular TT Light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5. </w:t>
      </w:r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Cómo usar la incubadora? - Enfermera Tania </w:t>
      </w:r>
      <w:r w:rsidR="00870C3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 w:rsidR="00870C3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33" w:history="1">
        <w:r w:rsidR="00870C35" w:rsidRPr="00870C35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https://www.youtube.com/watch?v=hIYEOyuXrtk</w:t>
        </w:r>
      </w:hyperlink>
    </w:p>
    <w:p w14:paraId="3E0723FC" w14:textId="40D224FC" w:rsidR="003F75BC" w:rsidRDefault="003F75BC" w:rsidP="000F526C">
      <w:pPr>
        <w:autoSpaceDE w:val="0"/>
        <w:autoSpaceDN w:val="0"/>
        <w:adjustRightInd w:val="0"/>
        <w:rPr>
          <w:color w:val="000000"/>
          <w:lang w:val="es-MX"/>
        </w:rPr>
      </w:pPr>
      <w:r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6. La Enfermera Tania ADOPTA a un neonato!!! – </w:t>
      </w:r>
      <w:proofErr w:type="spellStart"/>
      <w:r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:</w:t>
      </w:r>
      <w:r>
        <w:rPr>
          <w:color w:val="000000"/>
          <w:lang w:val="es-MX"/>
        </w:rPr>
        <w:t xml:space="preserve"> </w:t>
      </w:r>
      <w:hyperlink r:id="rId34" w:history="1">
        <w:r w:rsidRPr="003F75BC">
          <w:rPr>
            <w:rStyle w:val="Hipervnculo"/>
            <w:lang w:val="es-MX"/>
          </w:rPr>
          <w:t>https://www.youtube.com/watch?v=c3hM4CFRCHI</w:t>
        </w:r>
      </w:hyperlink>
    </w:p>
    <w:p w14:paraId="713B113A" w14:textId="4677EBB1" w:rsidR="00BD6E0A" w:rsidRDefault="00BD6E0A" w:rsidP="000F526C">
      <w:pPr>
        <w:autoSpaceDE w:val="0"/>
        <w:autoSpaceDN w:val="0"/>
        <w:adjustRightInd w:val="0"/>
        <w:rPr>
          <w:color w:val="000000"/>
          <w:lang w:val="es-MX"/>
        </w:rPr>
      </w:pPr>
      <w:r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7. Enfermera Tania – Vacunas:</w:t>
      </w:r>
      <w:r>
        <w:rPr>
          <w:color w:val="000000"/>
          <w:lang w:val="es-MX"/>
        </w:rPr>
        <w:t xml:space="preserve"> </w:t>
      </w:r>
      <w:hyperlink r:id="rId35" w:history="1">
        <w:r w:rsidRPr="00BD6E0A">
          <w:rPr>
            <w:rStyle w:val="Hipervnculo"/>
            <w:lang w:val="es-MX"/>
          </w:rPr>
          <w:t>https://www.youtube.com/watch?v=F2UjFGmD4og</w:t>
        </w:r>
      </w:hyperlink>
    </w:p>
    <w:p w14:paraId="0018F2D8" w14:textId="6227EC7D" w:rsidR="00BD6E0A" w:rsidRPr="00E82E8A" w:rsidRDefault="00BD6E0A" w:rsidP="000F526C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8. Enfermera Tania – Medicinas</w:t>
      </w:r>
      <w:r>
        <w:rPr>
          <w:color w:val="000000"/>
          <w:lang w:val="es-MX"/>
        </w:rPr>
        <w:t xml:space="preserve">: </w:t>
      </w:r>
      <w:hyperlink r:id="rId36" w:history="1">
        <w:r w:rsidRPr="00BD6E0A">
          <w:rPr>
            <w:rStyle w:val="Hipervnculo"/>
            <w:lang w:val="es-MX"/>
          </w:rPr>
          <w:t>https://www.youtube.com/watch?v=DnR6VKMW1BU</w:t>
        </w:r>
      </w:hyperlink>
    </w:p>
    <w:p w14:paraId="58A1326A" w14:textId="77777777" w:rsidR="00E82E8A" w:rsidRPr="00E82E8A" w:rsidRDefault="00E82E8A" w:rsidP="00714263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10937DCE" w14:textId="657E3DFF" w:rsidR="00A51B58" w:rsidRPr="00A51B58" w:rsidRDefault="000F526C" w:rsidP="00A51B58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Luego de ver </w:t>
      </w:r>
      <w:r w:rsidRPr="000F526C">
        <w:rPr>
          <w:rFonts w:ascii="3M Circular TT Light" w:hAnsi="3M Circular TT Light" w:cs="3M Circular TT Light"/>
          <w:b/>
          <w:bCs/>
          <w:color w:val="000000"/>
          <w:sz w:val="22"/>
          <w:szCs w:val="22"/>
          <w:lang w:val="es-MX"/>
        </w:rPr>
        <w:t>TODOS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los videos, </w:t>
      </w:r>
      <w:r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graba un video creativo (3 minutos de duración) imaginando que vas a hacer tu primer nacimiento de un </w:t>
      </w:r>
      <w:proofErr w:type="spellStart"/>
      <w:r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kasimerito</w:t>
      </w:r>
      <w:proofErr w:type="spellEnd"/>
      <w:r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en tu clínica </w:t>
      </w:r>
      <w:proofErr w:type="spellStart"/>
      <w:r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neotatal</w:t>
      </w:r>
      <w:proofErr w:type="spellEnd"/>
      <w:r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, puedes usar algunos elementos que tengas en tu casa.</w:t>
      </w:r>
      <w:r w:rsidR="00DB6D33"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Envíalo por </w:t>
      </w:r>
      <w:proofErr w:type="spellStart"/>
      <w:r w:rsidR="00DB6D33"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wha</w:t>
      </w:r>
      <w:r w:rsidR="0092111D"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ts</w:t>
      </w:r>
      <w:r w:rsidR="00DB6D33"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app</w:t>
      </w:r>
      <w:proofErr w:type="spellEnd"/>
      <w:r w:rsidR="00DB6D33" w:rsidRP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a la directora comercial.</w:t>
      </w:r>
    </w:p>
    <w:p w14:paraId="125B9171" w14:textId="77777777" w:rsidR="00870C35" w:rsidRDefault="00870C35" w:rsidP="00E82E8A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</w:p>
    <w:p w14:paraId="4E074BD5" w14:textId="244780B8" w:rsidR="00E82E8A" w:rsidRPr="00BE571D" w:rsidRDefault="000F526C" w:rsidP="0092111D">
      <w:pPr>
        <w:pStyle w:val="TDC1"/>
        <w:numPr>
          <w:ilvl w:val="0"/>
          <w:numId w:val="29"/>
        </w:numPr>
        <w:spacing w:after="0"/>
      </w:pPr>
      <w:r>
        <w:t xml:space="preserve">MODULO: </w:t>
      </w:r>
      <w:r w:rsidRPr="000F526C">
        <w:t xml:space="preserve">Identificando los neonatos de </w:t>
      </w:r>
      <w:r>
        <w:t>tu</w:t>
      </w:r>
      <w:r w:rsidRPr="000F526C">
        <w:t xml:space="preserve"> clínica neonatal</w:t>
      </w:r>
    </w:p>
    <w:p w14:paraId="08F51AA0" w14:textId="77777777" w:rsidR="00E82E8A" w:rsidRPr="00D42323" w:rsidRDefault="00E82E8A" w:rsidP="00E82E8A">
      <w:pPr>
        <w:pStyle w:val="Estilo1"/>
        <w:spacing w:after="0"/>
        <w:rPr>
          <w:rFonts w:ascii="Arial" w:hAnsi="Arial" w:cs="Arial"/>
          <w:sz w:val="24"/>
          <w:szCs w:val="24"/>
        </w:rPr>
      </w:pPr>
      <w:r w:rsidRPr="00BE571D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  <w:r w:rsidRPr="00BE571D">
        <w:rPr>
          <w:rFonts w:ascii="Arial" w:hAnsi="Arial" w:cs="Arial"/>
          <w:sz w:val="24"/>
          <w:szCs w:val="24"/>
        </w:rPr>
        <w:t>_______</w:t>
      </w:r>
    </w:p>
    <w:p w14:paraId="55CF6172" w14:textId="77777777" w:rsidR="00E82E8A" w:rsidRDefault="00E82E8A" w:rsidP="00024934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/>
          <w:bCs/>
          <w:color w:val="000000" w:themeColor="text1"/>
          <w:sz w:val="18"/>
          <w:szCs w:val="18"/>
        </w:rPr>
      </w:pPr>
    </w:p>
    <w:p w14:paraId="3CC587D2" w14:textId="0BEA451F" w:rsidR="004436AD" w:rsidRPr="003B6D4A" w:rsidRDefault="004436AD" w:rsidP="004436AD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  <w:r w:rsidRPr="003B6D4A"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t>Objetivo:</w:t>
      </w:r>
      <w:r w:rsidRPr="003B6D4A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</w:t>
      </w:r>
      <w:r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Identificar </w:t>
      </w:r>
      <w:proofErr w:type="spellStart"/>
      <w:r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cuales</w:t>
      </w:r>
      <w:proofErr w:type="spellEnd"/>
      <w:r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de las especies de neonatos que llegaron a la tierra vas a dejar al cuidado de los humanoides y que atenciones especiales debes dar a cada una.</w:t>
      </w:r>
    </w:p>
    <w:p w14:paraId="00F86A65" w14:textId="77777777" w:rsidR="004436AD" w:rsidRDefault="004436AD" w:rsidP="004436AD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78666127" w14:textId="77777777" w:rsidR="00A51B58" w:rsidRDefault="00A51B58" w:rsidP="004436AD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551655C5" w14:textId="77777777" w:rsidR="004436AD" w:rsidRPr="003B6D4A" w:rsidRDefault="004436AD" w:rsidP="004436AD">
      <w:pPr>
        <w:autoSpaceDE w:val="0"/>
        <w:autoSpaceDN w:val="0"/>
        <w:adjustRightInd w:val="0"/>
        <w:jc w:val="both"/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</w:pPr>
      <w:r w:rsidRPr="003B6D4A"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lastRenderedPageBreak/>
        <w:t>Actividad:</w:t>
      </w:r>
    </w:p>
    <w:p w14:paraId="54E53F6E" w14:textId="77777777" w:rsidR="004436AD" w:rsidRDefault="004436AD" w:rsidP="004436AD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3F9B8E64" w14:textId="7C33BE80" w:rsidR="00E82E8A" w:rsidRDefault="004436AD" w:rsidP="00024934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4436AD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Ingresa a la página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hyperlink r:id="rId37" w:history="1">
        <w:r w:rsidRPr="00505DC1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https://mexico.distroller.com/</w:t>
        </w:r>
      </w:hyperlink>
      <w:r w:rsidRPr="004436AD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en la sección neonatos podrás ver todos los neonatos que llegaron a nuestro planeta, pero no todos los atendemos en nuestras clínicas, así que es super importante que identifiques cuales de ellos tienes a tu cuidado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para así recomendarles lo mejor a los papas y mamas humanoides que van a adoptar a esos pimpollos.</w:t>
      </w:r>
    </w:p>
    <w:p w14:paraId="333455F0" w14:textId="77777777" w:rsidR="004436AD" w:rsidRDefault="004436AD" w:rsidP="00024934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/>
          <w:bCs/>
          <w:color w:val="000000" w:themeColor="text1"/>
          <w:sz w:val="18"/>
          <w:szCs w:val="18"/>
        </w:rPr>
      </w:pPr>
    </w:p>
    <w:p w14:paraId="6D4EF36F" w14:textId="456D9FA0" w:rsidR="004436AD" w:rsidRDefault="00000000" w:rsidP="004436AD">
      <w:pPr>
        <w:autoSpaceDE w:val="0"/>
        <w:autoSpaceDN w:val="0"/>
        <w:adjustRightInd w:val="0"/>
        <w:jc w:val="center"/>
        <w:rPr>
          <w:rFonts w:ascii="3M Circular TT Light" w:hAnsi="3M Circular TT Light" w:cs="3M Circular TT Light"/>
          <w:b/>
          <w:bCs/>
          <w:color w:val="000000" w:themeColor="text1"/>
          <w:sz w:val="18"/>
          <w:szCs w:val="18"/>
        </w:rPr>
      </w:pPr>
      <w:r>
        <w:rPr>
          <w:noProof/>
        </w:rPr>
        <w:pict w14:anchorId="1991A7E7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left:0;text-align:left;margin-left:159pt;margin-top:15.1pt;width:44.25pt;height:30.75pt;z-index:251659264" o:connectortype="straight" strokecolor="yellow" strokeweight="2.25pt">
            <v:stroke endarrow="block"/>
          </v:shape>
        </w:pict>
      </w:r>
      <w:r>
        <w:rPr>
          <w:noProof/>
        </w:rPr>
        <w:pict w14:anchorId="352EFE13">
          <v:rect id="_x0000_s2050" style="position:absolute;left:0;text-align:left;margin-left:203.25pt;margin-top:45.85pt;width:30pt;height:16.5pt;z-index:251658240" filled="f" fillcolor="yellow" strokecolor="yellow" strokeweight="3pt"/>
        </w:pict>
      </w:r>
      <w:r w:rsidR="004436AD">
        <w:rPr>
          <w:noProof/>
        </w:rPr>
        <w:drawing>
          <wp:inline distT="0" distB="0" distL="0" distR="0" wp14:anchorId="111D69B7" wp14:editId="74998415">
            <wp:extent cx="4981575" cy="2450658"/>
            <wp:effectExtent l="0" t="0" r="0" b="0"/>
            <wp:docPr id="884823786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4823786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4987649" cy="24536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C119F" w14:textId="77777777" w:rsidR="00870C35" w:rsidRDefault="00870C35" w:rsidP="004436AD">
      <w:pPr>
        <w:autoSpaceDE w:val="0"/>
        <w:autoSpaceDN w:val="0"/>
        <w:adjustRightInd w:val="0"/>
        <w:jc w:val="center"/>
        <w:rPr>
          <w:rFonts w:ascii="3M Circular TT Light" w:hAnsi="3M Circular TT Light" w:cs="3M Circular TT Light"/>
          <w:b/>
          <w:bCs/>
          <w:color w:val="000000" w:themeColor="text1"/>
          <w:sz w:val="18"/>
          <w:szCs w:val="18"/>
        </w:rPr>
      </w:pPr>
    </w:p>
    <w:p w14:paraId="455417D2" w14:textId="77777777" w:rsidR="005D131F" w:rsidRDefault="005D131F" w:rsidP="004436AD">
      <w:pPr>
        <w:autoSpaceDE w:val="0"/>
        <w:autoSpaceDN w:val="0"/>
        <w:adjustRightInd w:val="0"/>
        <w:jc w:val="center"/>
        <w:rPr>
          <w:rFonts w:ascii="3M Circular TT Light" w:hAnsi="3M Circular TT Light" w:cs="3M Circular TT Light"/>
          <w:b/>
          <w:bCs/>
          <w:color w:val="000000" w:themeColor="text1"/>
          <w:sz w:val="18"/>
          <w:szCs w:val="18"/>
        </w:rPr>
      </w:pPr>
    </w:p>
    <w:p w14:paraId="53D70F9F" w14:textId="5E81A3F1" w:rsidR="005D131F" w:rsidRDefault="005D131F" w:rsidP="005D131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5D131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Después de navegar por la página y conocer mejor a las diferentes especies, </w:t>
      </w:r>
      <w:r w:rsidR="0070108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identifica cuales de ellas tienes en tu clínica, escoge la que </w:t>
      </w:r>
      <w:proofErr w:type="spellStart"/>
      <w:r w:rsidR="0070108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mas</w:t>
      </w:r>
      <w:proofErr w:type="spellEnd"/>
      <w:r w:rsidR="0070108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te guste y g</w:t>
      </w:r>
      <w:r w:rsidR="0070108F" w:rsidRPr="0070108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raba un video</w:t>
      </w:r>
      <w:r w:rsidR="0070108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(de 3 minutos de duración)</w:t>
      </w:r>
      <w:r w:rsidR="0070108F" w:rsidRPr="0070108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contando la historia y todos los cuidados que debe t</w:t>
      </w:r>
      <w:r w:rsidR="0070108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ener el </w:t>
      </w:r>
      <w:proofErr w:type="spellStart"/>
      <w:r w:rsidR="0070108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ksimerito</w:t>
      </w:r>
      <w:proofErr w:type="spellEnd"/>
      <w:r w:rsidR="0070108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que </w:t>
      </w:r>
      <w:r w:rsidR="00870C3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más</w:t>
      </w:r>
      <w:r w:rsidR="0070108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te gustó.</w:t>
      </w:r>
      <w:r w:rsidR="00DB6D33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r w:rsidR="00DB6D33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Envíalo por </w:t>
      </w:r>
      <w:proofErr w:type="spellStart"/>
      <w:r w:rsidR="00DB6D33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whasapp</w:t>
      </w:r>
      <w:proofErr w:type="spellEnd"/>
      <w:r w:rsidR="00DB6D33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a la directora comercial.</w:t>
      </w:r>
    </w:p>
    <w:p w14:paraId="29966757" w14:textId="77777777" w:rsidR="00870C35" w:rsidRDefault="00870C35" w:rsidP="005D131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5C1ED3EC" w14:textId="77777777" w:rsidR="00910BBF" w:rsidRDefault="00910BBF" w:rsidP="005D131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3FFA4F69" w14:textId="779EA7A0" w:rsidR="00910BBF" w:rsidRPr="00BE571D" w:rsidRDefault="00910BBF" w:rsidP="0092111D">
      <w:pPr>
        <w:pStyle w:val="TDC1"/>
        <w:numPr>
          <w:ilvl w:val="0"/>
          <w:numId w:val="29"/>
        </w:numPr>
        <w:spacing w:after="0"/>
      </w:pPr>
      <w:r>
        <w:t>MODULO: Atendiendo a los neonatos que ingresan a la clínica</w:t>
      </w:r>
    </w:p>
    <w:p w14:paraId="00C5502E" w14:textId="77777777" w:rsidR="00910BBF" w:rsidRPr="00FD3192" w:rsidRDefault="00910BBF" w:rsidP="00910BBF">
      <w:pPr>
        <w:pStyle w:val="Estilo1"/>
        <w:spacing w:after="0"/>
        <w:rPr>
          <w:rFonts w:ascii="3M Circular TT Light" w:hAnsi="3M Circular TT Light" w:cs="3M Circular TT Light"/>
          <w:color w:val="000000"/>
          <w:sz w:val="18"/>
          <w:szCs w:val="18"/>
        </w:rPr>
      </w:pPr>
      <w:r w:rsidRPr="00BE571D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  <w:r w:rsidRPr="00BE571D">
        <w:rPr>
          <w:rFonts w:ascii="Arial" w:hAnsi="Arial" w:cs="Arial"/>
          <w:sz w:val="24"/>
          <w:szCs w:val="24"/>
        </w:rPr>
        <w:t>_______</w:t>
      </w:r>
    </w:p>
    <w:p w14:paraId="2CA1B0CE" w14:textId="77777777" w:rsidR="00910BBF" w:rsidRDefault="00910BBF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b/>
          <w:bCs/>
          <w:color w:val="000000"/>
          <w:sz w:val="18"/>
          <w:szCs w:val="18"/>
        </w:rPr>
      </w:pPr>
    </w:p>
    <w:p w14:paraId="52089C3D" w14:textId="77777777" w:rsidR="00910BBF" w:rsidRPr="00E82E8A" w:rsidRDefault="00910BBF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2F5EA77E" w14:textId="2F9D18B3" w:rsidR="00910BBF" w:rsidRDefault="00910BBF" w:rsidP="00910BBF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  <w:r w:rsidRPr="003B6D4A"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t>Objetivo:</w:t>
      </w:r>
      <w:r w:rsidRPr="003B6D4A"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 xml:space="preserve"> </w:t>
      </w:r>
      <w:r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  <w:t>Usar adecuadamente la imaginación y creatividad para atender a los neonatos que ingresan a la clínica ofreciendo la mejor experiencia para generar una venta cruzada.</w:t>
      </w:r>
    </w:p>
    <w:p w14:paraId="1A6C3A18" w14:textId="77777777" w:rsidR="00910BBF" w:rsidRPr="004436AD" w:rsidRDefault="00910BBF" w:rsidP="00910BBF">
      <w:pPr>
        <w:autoSpaceDE w:val="0"/>
        <w:autoSpaceDN w:val="0"/>
        <w:adjustRightInd w:val="0"/>
        <w:jc w:val="both"/>
        <w:rPr>
          <w:rFonts w:ascii="3M Circular TT Light" w:hAnsi="3M Circular TT Light" w:cs="3M Circular TT Light"/>
          <w:bCs/>
          <w:color w:val="000000" w:themeColor="text1"/>
          <w:sz w:val="22"/>
          <w:szCs w:val="22"/>
        </w:rPr>
      </w:pPr>
    </w:p>
    <w:p w14:paraId="5D4C47F7" w14:textId="77777777" w:rsidR="00910BBF" w:rsidRPr="003B6D4A" w:rsidRDefault="00910BBF" w:rsidP="00910BBF">
      <w:pPr>
        <w:autoSpaceDE w:val="0"/>
        <w:autoSpaceDN w:val="0"/>
        <w:adjustRightInd w:val="0"/>
        <w:jc w:val="both"/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</w:pPr>
      <w:r w:rsidRPr="003B6D4A">
        <w:rPr>
          <w:rFonts w:eastAsiaTheme="minorHAnsi" w:cs="Arial"/>
          <w:b/>
          <w:bCs/>
          <w:noProof/>
          <w:color w:val="EA5A3F"/>
          <w:spacing w:val="5"/>
          <w:sz w:val="24"/>
          <w:szCs w:val="24"/>
        </w:rPr>
        <w:t>Actividad:</w:t>
      </w:r>
    </w:p>
    <w:p w14:paraId="5271BB9A" w14:textId="77777777" w:rsidR="00910BBF" w:rsidRDefault="00910BBF" w:rsidP="00910BBF">
      <w:pPr>
        <w:jc w:val="both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29A87E19" w14:textId="0A304322" w:rsidR="00910BBF" w:rsidRDefault="00910BBF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FA20E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Ver los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siguientes c</w:t>
      </w:r>
      <w:r w:rsid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inco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(</w:t>
      </w:r>
      <w:r w:rsid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5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) videos en </w:t>
      </w:r>
      <w:proofErr w:type="spellStart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Youtube</w:t>
      </w:r>
      <w:proofErr w:type="spellEnd"/>
      <w:r w:rsidR="00A51B58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ingresando a los siguientes links:</w:t>
      </w:r>
    </w:p>
    <w:p w14:paraId="21DEC26F" w14:textId="77777777" w:rsidR="00910BBF" w:rsidRDefault="00910BBF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3D9DB926" w14:textId="56D713C8" w:rsidR="00910BBF" w:rsidRPr="00910BBF" w:rsidRDefault="00910BBF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1. Vómito Radioactivo - Enfermera Tania Neo Casos </w:t>
      </w:r>
      <w:r w:rsidR="00870C3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 w:rsidR="00870C3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39" w:history="1">
        <w:r w:rsidR="00870C35" w:rsidRPr="00870C35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https://www.youtube.com/watch?v=hCoTzFDdoFg</w:t>
        </w:r>
      </w:hyperlink>
    </w:p>
    <w:p w14:paraId="66D4BFBE" w14:textId="6CDB4202" w:rsidR="00910BBF" w:rsidRPr="00910BBF" w:rsidRDefault="00910BBF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2. Gases Incontrolables - Enfermera Tania Neo Casos </w:t>
      </w:r>
      <w:r w:rsidR="00870C3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 w:rsidR="00870C3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40" w:history="1">
        <w:r w:rsidR="00870C35" w:rsidRPr="00870C35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https://www.youtube.com/watch?v=hkbHD41J2o4</w:t>
        </w:r>
      </w:hyperlink>
    </w:p>
    <w:p w14:paraId="0ACCCD2B" w14:textId="2169D0EB" w:rsidR="00910BBF" w:rsidRPr="00910BBF" w:rsidRDefault="00910BBF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3. Fractura Neonatal - Enfermera Tania </w:t>
      </w:r>
      <w:r w:rsidR="00870C3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 w:rsidR="00870C35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41" w:history="1">
        <w:r w:rsidR="005D746B" w:rsidRPr="005D746B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https://www.youtube.com/watch?v=zJBprC3BRGc</w:t>
        </w:r>
      </w:hyperlink>
    </w:p>
    <w:p w14:paraId="1D12C04F" w14:textId="1B358934" w:rsidR="00910BBF" w:rsidRDefault="00910BBF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4. Influenza Neonatal - Paco Procopio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–</w:t>
      </w:r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proofErr w:type="spellStart"/>
      <w:r w:rsidRPr="00910BBF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 w:rsidR="005D746B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42" w:history="1">
        <w:r w:rsidR="005D746B" w:rsidRPr="005D746B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https://www.youtube.com/watch?v=ofqm2rNeGSY&amp;t=30s</w:t>
        </w:r>
      </w:hyperlink>
    </w:p>
    <w:p w14:paraId="51530954" w14:textId="38961374" w:rsidR="005D746B" w:rsidRDefault="005D746B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5. </w:t>
      </w:r>
      <w:r w:rsidRPr="005D746B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Enfermera Tania - Ke Hongo Radioactivo!!!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: </w:t>
      </w:r>
      <w:hyperlink r:id="rId43" w:history="1">
        <w:r w:rsidRPr="005D746B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https://www.youtube.com/watch?v=zGZDuNvbZRQ</w:t>
        </w:r>
      </w:hyperlink>
    </w:p>
    <w:p w14:paraId="0780F9A6" w14:textId="77777777" w:rsidR="005D746B" w:rsidRDefault="005D746B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7048607A" w14:textId="6E901B0B" w:rsidR="005D746B" w:rsidRDefault="005D746B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lastRenderedPageBreak/>
        <w:t xml:space="preserve">Después de ver </w:t>
      </w:r>
      <w:r w:rsidRPr="005D746B">
        <w:rPr>
          <w:rFonts w:ascii="3M Circular TT Light" w:hAnsi="3M Circular TT Light" w:cs="3M Circular TT Light"/>
          <w:b/>
          <w:bCs/>
          <w:color w:val="000000"/>
          <w:sz w:val="22"/>
          <w:szCs w:val="22"/>
          <w:lang w:val="es-MX"/>
        </w:rPr>
        <w:t>TODOS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los videos, entra al siguiente </w:t>
      </w:r>
      <w:proofErr w:type="spellStart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forms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hyperlink r:id="rId44" w:history="1">
        <w:r w:rsidR="00690CD3" w:rsidRPr="003C14FA">
          <w:rPr>
            <w:rStyle w:val="Hipervnculo"/>
            <w:rFonts w:ascii="3M Circular TT Light" w:hAnsi="3M Circular TT Light" w:cs="3M Circular TT Light"/>
            <w:sz w:val="22"/>
            <w:szCs w:val="22"/>
            <w:lang w:val="es-MX"/>
          </w:rPr>
          <w:t>https://forms.gle/FJkF6QtQbjHR42qr9</w:t>
        </w:r>
      </w:hyperlink>
      <w:r w:rsidR="00690CD3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donde se te presentarán varios casos que presenta</w:t>
      </w:r>
      <w:r w:rsid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machincuepa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, es importante que des las mejores recomendaciones en cada caso</w:t>
      </w:r>
      <w:r w:rsidR="00AE3DD1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.</w:t>
      </w:r>
    </w:p>
    <w:p w14:paraId="1967FC8D" w14:textId="77777777" w:rsidR="005D746B" w:rsidRDefault="005D746B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28CC97FF" w14:textId="77777777" w:rsidR="00AE3DD1" w:rsidRDefault="00AE3DD1" w:rsidP="00AE3DD1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18E27D68" w14:textId="72DFBD12" w:rsidR="00AE3DD1" w:rsidRPr="00BE571D" w:rsidRDefault="00AE3DD1" w:rsidP="0092111D">
      <w:pPr>
        <w:pStyle w:val="TDC1"/>
        <w:numPr>
          <w:ilvl w:val="0"/>
          <w:numId w:val="29"/>
        </w:numPr>
        <w:spacing w:after="0"/>
      </w:pPr>
      <w:r>
        <w:t>MODULO: Continúa el aprendizaje por tu cuenta</w:t>
      </w:r>
    </w:p>
    <w:p w14:paraId="43F1D03A" w14:textId="77777777" w:rsidR="00AE3DD1" w:rsidRPr="00FD3192" w:rsidRDefault="00AE3DD1" w:rsidP="00AE3DD1">
      <w:pPr>
        <w:pStyle w:val="Estilo1"/>
        <w:spacing w:after="0"/>
        <w:rPr>
          <w:rFonts w:ascii="3M Circular TT Light" w:hAnsi="3M Circular TT Light" w:cs="3M Circular TT Light"/>
          <w:color w:val="000000"/>
          <w:sz w:val="18"/>
          <w:szCs w:val="18"/>
        </w:rPr>
      </w:pPr>
      <w:r w:rsidRPr="00BE571D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  <w:r w:rsidRPr="00BE571D">
        <w:rPr>
          <w:rFonts w:ascii="Arial" w:hAnsi="Arial" w:cs="Arial"/>
          <w:sz w:val="24"/>
          <w:szCs w:val="24"/>
        </w:rPr>
        <w:t>_______</w:t>
      </w:r>
    </w:p>
    <w:p w14:paraId="2ECE2BEB" w14:textId="77777777" w:rsidR="00AE3DD1" w:rsidRDefault="00AE3DD1" w:rsidP="00AE3DD1">
      <w:pPr>
        <w:autoSpaceDE w:val="0"/>
        <w:autoSpaceDN w:val="0"/>
        <w:adjustRightInd w:val="0"/>
        <w:rPr>
          <w:rFonts w:ascii="3M Circular TT Light" w:hAnsi="3M Circular TT Light" w:cs="3M Circular TT Light"/>
          <w:b/>
          <w:bCs/>
          <w:color w:val="000000"/>
          <w:sz w:val="18"/>
          <w:szCs w:val="18"/>
        </w:rPr>
      </w:pPr>
    </w:p>
    <w:p w14:paraId="3D1DDFFA" w14:textId="77777777" w:rsidR="00910BBF" w:rsidRDefault="00910BBF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4766EF4C" w14:textId="4C8EB02E" w:rsidR="00AE3DD1" w:rsidRDefault="00AE3DD1" w:rsidP="00AE3DD1">
      <w:pPr>
        <w:autoSpaceDE w:val="0"/>
        <w:autoSpaceDN w:val="0"/>
        <w:adjustRightInd w:val="0"/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Es importante que continúes revisando las últimas actualizaciones y videos de la enfermera Tania para que puedas conocer</w:t>
      </w:r>
      <w:r w:rsidRPr="009A3A50">
        <w:t xml:space="preserve"> todo lo </w:t>
      </w:r>
      <w:r>
        <w:t xml:space="preserve">que pasa alrededor de los neonatos, así que entérate de todo lo </w:t>
      </w:r>
      <w:proofErr w:type="spellStart"/>
      <w:r w:rsidRPr="009A3A50">
        <w:t>morrokochido</w:t>
      </w:r>
      <w:proofErr w:type="spellEnd"/>
      <w:r w:rsidRPr="009A3A50">
        <w:t xml:space="preserve"> </w:t>
      </w:r>
      <w:r>
        <w:t>siguiendo estas cuentas</w:t>
      </w:r>
      <w:r w:rsidRPr="009A3A50">
        <w:t>:</w:t>
      </w:r>
    </w:p>
    <w:p w14:paraId="2B55B21C" w14:textId="77777777" w:rsidR="00AE3DD1" w:rsidRDefault="00AE3DD1" w:rsidP="00AE3DD1">
      <w:pPr>
        <w:autoSpaceDE w:val="0"/>
        <w:autoSpaceDN w:val="0"/>
        <w:adjustRightInd w:val="0"/>
      </w:pPr>
    </w:p>
    <w:p w14:paraId="52F72248" w14:textId="77777777" w:rsidR="00AE3DD1" w:rsidRDefault="00000000" w:rsidP="00AE3DD1">
      <w:pPr>
        <w:ind w:left="720" w:firstLine="720"/>
        <w:rPr>
          <w:rFonts w:ascii="Calibri" w:hAnsi="Calibri" w:cs="Calibri"/>
          <w:color w:val="0563C1"/>
          <w:sz w:val="22"/>
          <w:szCs w:val="22"/>
          <w:u w:val="single"/>
          <w:lang w:eastAsia="es-CO"/>
        </w:rPr>
      </w:pPr>
      <w:hyperlink r:id="rId45" w:history="1">
        <w:r w:rsidR="00AE3DD1" w:rsidRPr="009A3A50">
          <w:rPr>
            <w:rStyle w:val="Hipervnculo"/>
            <w:rFonts w:ascii="Calibri" w:hAnsi="Calibri" w:cs="Calibri"/>
            <w:sz w:val="22"/>
            <w:szCs w:val="22"/>
            <w:lang w:eastAsia="es-CO"/>
          </w:rPr>
          <w:t>Facebook https://www.facebook.com/distroller</w:t>
        </w:r>
      </w:hyperlink>
    </w:p>
    <w:p w14:paraId="6DEAFEAB" w14:textId="77777777" w:rsidR="00AE3DD1" w:rsidRPr="009A3A50" w:rsidRDefault="00000000" w:rsidP="00AE3DD1">
      <w:pPr>
        <w:ind w:left="1440"/>
        <w:rPr>
          <w:rFonts w:ascii="Calibri" w:hAnsi="Calibri" w:cs="Calibri"/>
          <w:color w:val="0563C1"/>
          <w:sz w:val="22"/>
          <w:szCs w:val="22"/>
          <w:u w:val="single"/>
          <w:lang w:eastAsia="es-CO"/>
        </w:rPr>
      </w:pPr>
      <w:hyperlink r:id="rId46" w:history="1">
        <w:r w:rsidR="00AE3DD1" w:rsidRPr="009A3A50">
          <w:rPr>
            <w:rStyle w:val="Hipervnculo"/>
            <w:rFonts w:ascii="Calibri" w:hAnsi="Calibri" w:cs="Calibri"/>
            <w:sz w:val="22"/>
            <w:szCs w:val="22"/>
            <w:lang w:eastAsia="es-CO"/>
          </w:rPr>
          <w:t>Instagram https://www.instagram.com/distrollerg</w:t>
        </w:r>
      </w:hyperlink>
    </w:p>
    <w:p w14:paraId="6B38D024" w14:textId="77777777" w:rsidR="00AE3DD1" w:rsidRDefault="00000000" w:rsidP="00AE3DD1">
      <w:pPr>
        <w:ind w:left="720" w:firstLine="720"/>
        <w:rPr>
          <w:rFonts w:ascii="Calibri" w:hAnsi="Calibri" w:cs="Calibri"/>
          <w:color w:val="0563C1"/>
          <w:sz w:val="22"/>
          <w:szCs w:val="22"/>
          <w:u w:val="single"/>
          <w:lang w:eastAsia="es-CO"/>
        </w:rPr>
      </w:pPr>
      <w:hyperlink r:id="rId47" w:history="1">
        <w:r w:rsidR="00AE3DD1" w:rsidRPr="009A3A50">
          <w:rPr>
            <w:rStyle w:val="Hipervnculo"/>
            <w:rFonts w:ascii="Calibri" w:hAnsi="Calibri" w:cs="Calibri"/>
            <w:sz w:val="22"/>
            <w:szCs w:val="22"/>
            <w:lang w:eastAsia="es-CO"/>
          </w:rPr>
          <w:t>https://mexico.distroller.com/</w:t>
        </w:r>
      </w:hyperlink>
    </w:p>
    <w:p w14:paraId="2B6B1DE7" w14:textId="77777777" w:rsidR="00AE3DD1" w:rsidRDefault="00AE3DD1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3ED55BEF" w14:textId="0B614265" w:rsidR="00AE3DD1" w:rsidRDefault="00AE3DD1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Acá también te dejo unos videos adicionales para que conozcas que hay otros personajes en la historia:</w:t>
      </w:r>
    </w:p>
    <w:p w14:paraId="1446C50B" w14:textId="77777777" w:rsidR="00AE3DD1" w:rsidRDefault="00AE3DD1" w:rsidP="00910BBF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38F2AA05" w14:textId="33C85E4F" w:rsidR="00AE3DD1" w:rsidRDefault="0023012C" w:rsidP="00AE3DD1">
      <w:pPr>
        <w:pStyle w:val="Prrafodelista"/>
        <w:numPr>
          <w:ilvl w:val="0"/>
          <w:numId w:val="32"/>
        </w:num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r w:rsidRPr="0023012C">
        <w:rPr>
          <w:rFonts w:ascii="3M Circular TT Light" w:hAnsi="3M Circular TT Light" w:cs="3M Circular TT Light"/>
          <w:color w:val="000000"/>
        </w:rPr>
        <w:t xml:space="preserve">Quién es </w:t>
      </w:r>
      <w:proofErr w:type="spellStart"/>
      <w:r w:rsidRPr="0023012C">
        <w:rPr>
          <w:rFonts w:ascii="3M Circular TT Light" w:hAnsi="3M Circular TT Light" w:cs="3M Circular TT Light"/>
          <w:color w:val="000000"/>
        </w:rPr>
        <w:t>Aspi</w:t>
      </w:r>
      <w:proofErr w:type="spellEnd"/>
      <w:r w:rsidRPr="0023012C">
        <w:rPr>
          <w:rFonts w:ascii="3M Circular TT Light" w:hAnsi="3M Circular TT Light" w:cs="3M Circular TT Light"/>
          <w:color w:val="000000"/>
        </w:rPr>
        <w:t xml:space="preserve"> - Enfermera Tania </w:t>
      </w:r>
      <w:r>
        <w:rPr>
          <w:rFonts w:ascii="3M Circular TT Light" w:hAnsi="3M Circular TT Light" w:cs="3M Circular TT Light"/>
          <w:color w:val="000000"/>
        </w:rPr>
        <w:t>–</w:t>
      </w:r>
      <w:r w:rsidRPr="0023012C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23012C">
        <w:rPr>
          <w:rFonts w:ascii="3M Circular TT Light" w:hAnsi="3M Circular TT Light" w:cs="3M Circular TT Light"/>
          <w:color w:val="000000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</w:rPr>
        <w:t xml:space="preserve">: </w:t>
      </w:r>
      <w:hyperlink r:id="rId48" w:history="1">
        <w:r w:rsidRPr="0023012C">
          <w:rPr>
            <w:rStyle w:val="Hipervnculo"/>
            <w:rFonts w:ascii="3M Circular TT Light" w:hAnsi="3M Circular TT Light" w:cs="3M Circular TT Light"/>
          </w:rPr>
          <w:t>https://www.youtube.com/watch?v=gigYXiF6F68</w:t>
        </w:r>
      </w:hyperlink>
    </w:p>
    <w:p w14:paraId="444140DA" w14:textId="295ABD9B" w:rsidR="0023012C" w:rsidRDefault="0023012C" w:rsidP="0023012C">
      <w:pPr>
        <w:pStyle w:val="Prrafodelista"/>
        <w:numPr>
          <w:ilvl w:val="0"/>
          <w:numId w:val="32"/>
        </w:num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proofErr w:type="spellStart"/>
      <w:r w:rsidRPr="0023012C">
        <w:rPr>
          <w:rFonts w:ascii="3M Circular TT Light" w:hAnsi="3M Circular TT Light" w:cs="3M Circular TT Light"/>
          <w:color w:val="000000"/>
        </w:rPr>
        <w:t>Drou</w:t>
      </w:r>
      <w:proofErr w:type="spellEnd"/>
      <w:r w:rsidRPr="0023012C">
        <w:rPr>
          <w:rFonts w:ascii="3M Circular TT Light" w:hAnsi="3M Circular TT Light" w:cs="3M Circular TT Light"/>
          <w:color w:val="000000"/>
        </w:rPr>
        <w:t xml:space="preserve"> Mai </w:t>
      </w:r>
      <w:proofErr w:type="spellStart"/>
      <w:r w:rsidRPr="0023012C">
        <w:rPr>
          <w:rFonts w:ascii="3M Circular TT Light" w:hAnsi="3M Circular TT Light" w:cs="3M Circular TT Light"/>
          <w:color w:val="000000"/>
        </w:rPr>
        <w:t>Laif</w:t>
      </w:r>
      <w:proofErr w:type="spellEnd"/>
      <w:r w:rsidRPr="0023012C">
        <w:rPr>
          <w:rFonts w:ascii="3M Circular TT Light" w:hAnsi="3M Circular TT Light" w:cs="3M Circular TT Light"/>
          <w:color w:val="000000"/>
        </w:rPr>
        <w:t xml:space="preserve"> Paco Procopio - </w:t>
      </w:r>
      <w:proofErr w:type="spellStart"/>
      <w:r w:rsidRPr="0023012C">
        <w:rPr>
          <w:rFonts w:ascii="3M Circular TT Light" w:hAnsi="3M Circular TT Light" w:cs="3M Circular TT Light"/>
          <w:color w:val="000000"/>
        </w:rPr>
        <w:t>Draw</w:t>
      </w:r>
      <w:proofErr w:type="spellEnd"/>
      <w:r w:rsidRPr="0023012C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23012C">
        <w:rPr>
          <w:rFonts w:ascii="3M Circular TT Light" w:hAnsi="3M Circular TT Light" w:cs="3M Circular TT Light"/>
          <w:color w:val="000000"/>
        </w:rPr>
        <w:t>My</w:t>
      </w:r>
      <w:proofErr w:type="spellEnd"/>
      <w:r w:rsidRPr="0023012C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23012C">
        <w:rPr>
          <w:rFonts w:ascii="3M Circular TT Light" w:hAnsi="3M Circular TT Light" w:cs="3M Circular TT Light"/>
          <w:color w:val="000000"/>
        </w:rPr>
        <w:t>Life</w:t>
      </w:r>
      <w:proofErr w:type="spellEnd"/>
      <w:r w:rsidRPr="0023012C">
        <w:rPr>
          <w:rFonts w:ascii="3M Circular TT Light" w:hAnsi="3M Circular TT Light" w:cs="3M Circular TT Light"/>
          <w:color w:val="000000"/>
        </w:rPr>
        <w:t xml:space="preserve"> </w:t>
      </w:r>
      <w:r>
        <w:rPr>
          <w:rFonts w:ascii="3M Circular TT Light" w:hAnsi="3M Circular TT Light" w:cs="3M Circular TT Light"/>
          <w:color w:val="000000"/>
        </w:rPr>
        <w:t>–</w:t>
      </w:r>
      <w:r w:rsidRPr="0023012C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23012C">
        <w:rPr>
          <w:rFonts w:ascii="3M Circular TT Light" w:hAnsi="3M Circular TT Light" w:cs="3M Circular TT Light"/>
          <w:color w:val="000000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</w:rPr>
        <w:t xml:space="preserve">: </w:t>
      </w:r>
      <w:hyperlink r:id="rId49" w:history="1">
        <w:r w:rsidRPr="0023012C">
          <w:rPr>
            <w:rStyle w:val="Hipervnculo"/>
            <w:rFonts w:ascii="3M Circular TT Light" w:hAnsi="3M Circular TT Light" w:cs="3M Circular TT Light"/>
          </w:rPr>
          <w:t>https://www.youtube.com/watch?v=-8LcfJxsPoU</w:t>
        </w:r>
      </w:hyperlink>
    </w:p>
    <w:p w14:paraId="2B7AA9B3" w14:textId="77777777" w:rsidR="0023012C" w:rsidRDefault="0023012C" w:rsidP="0023012C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4E52F886" w14:textId="4794BDBD" w:rsidR="0023012C" w:rsidRDefault="0023012C" w:rsidP="0023012C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  <w:r w:rsidRPr="0023012C"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Recuerda que </w:t>
      </w:r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también </w:t>
      </w:r>
      <w:proofErr w:type="spellStart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esta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 xml:space="preserve"> la línea de chamoy amiguis de </w:t>
      </w:r>
      <w:proofErr w:type="spellStart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  <w:t>, acá también te dejo algunos videos para que puedas conocer un poco más:</w:t>
      </w:r>
    </w:p>
    <w:p w14:paraId="1AFA0C2B" w14:textId="77777777" w:rsidR="0023012C" w:rsidRDefault="0023012C" w:rsidP="0023012C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  <w:sz w:val="22"/>
          <w:szCs w:val="22"/>
          <w:lang w:val="es-MX"/>
        </w:rPr>
      </w:pPr>
    </w:p>
    <w:p w14:paraId="0A468340" w14:textId="30E817CE" w:rsidR="00066CF9" w:rsidRDefault="00066CF9" w:rsidP="0023012C">
      <w:pPr>
        <w:pStyle w:val="Prrafodelista"/>
        <w:numPr>
          <w:ilvl w:val="0"/>
          <w:numId w:val="33"/>
        </w:num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proofErr w:type="spellStart"/>
      <w:r w:rsidRPr="00066CF9">
        <w:rPr>
          <w:rFonts w:ascii="3M Circular TT Light" w:hAnsi="3M Circular TT Light" w:cs="3M Circular TT Light"/>
          <w:color w:val="000000"/>
        </w:rPr>
        <w:t>Draw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my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life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de Chamoy y Amiguis </w:t>
      </w:r>
      <w:r>
        <w:rPr>
          <w:rFonts w:ascii="3M Circular TT Light" w:hAnsi="3M Circular TT Light" w:cs="3M Circular TT Light"/>
          <w:color w:val="000000"/>
        </w:rPr>
        <w:t>–</w:t>
      </w:r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</w:rPr>
        <w:t xml:space="preserve">: </w:t>
      </w:r>
      <w:hyperlink r:id="rId50" w:history="1">
        <w:r w:rsidRPr="00066CF9">
          <w:rPr>
            <w:rStyle w:val="Hipervnculo"/>
            <w:rFonts w:ascii="3M Circular TT Light" w:hAnsi="3M Circular TT Light" w:cs="3M Circular TT Light"/>
          </w:rPr>
          <w:t>https://www.youtube.com/watch?v=9h_6YzVHr7s</w:t>
        </w:r>
      </w:hyperlink>
    </w:p>
    <w:p w14:paraId="0661C5DE" w14:textId="7BE4EBD0" w:rsidR="0023012C" w:rsidRDefault="00066CF9" w:rsidP="0023012C">
      <w:pPr>
        <w:pStyle w:val="Prrafodelista"/>
        <w:numPr>
          <w:ilvl w:val="0"/>
          <w:numId w:val="33"/>
        </w:num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proofErr w:type="spellStart"/>
      <w:r w:rsidRPr="00066CF9">
        <w:rPr>
          <w:rFonts w:ascii="3M Circular TT Light" w:hAnsi="3M Circular TT Light" w:cs="3M Circular TT Light"/>
          <w:color w:val="000000"/>
        </w:rPr>
        <w:t>Draw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my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Life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de Chamoy </w:t>
      </w:r>
      <w:r>
        <w:rPr>
          <w:rFonts w:ascii="3M Circular TT Light" w:hAnsi="3M Circular TT Light" w:cs="3M Circular TT Light"/>
          <w:color w:val="000000"/>
        </w:rPr>
        <w:t>–</w:t>
      </w:r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</w:rPr>
        <w:t xml:space="preserve">: </w:t>
      </w:r>
      <w:hyperlink r:id="rId51" w:history="1">
        <w:r w:rsidRPr="00066CF9">
          <w:rPr>
            <w:rStyle w:val="Hipervnculo"/>
            <w:rFonts w:ascii="3M Circular TT Light" w:hAnsi="3M Circular TT Light" w:cs="3M Circular TT Light"/>
          </w:rPr>
          <w:t>https://www.youtube.com/watch?v=cN7lk1kQgII</w:t>
        </w:r>
      </w:hyperlink>
    </w:p>
    <w:p w14:paraId="369806AA" w14:textId="1A62CB7E" w:rsidR="00066CF9" w:rsidRDefault="00066CF9" w:rsidP="0023012C">
      <w:pPr>
        <w:pStyle w:val="Prrafodelista"/>
        <w:numPr>
          <w:ilvl w:val="0"/>
          <w:numId w:val="33"/>
        </w:num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proofErr w:type="spellStart"/>
      <w:r w:rsidRPr="00066CF9">
        <w:rPr>
          <w:rFonts w:ascii="3M Circular TT Light" w:hAnsi="3M Circular TT Light" w:cs="3M Circular TT Light"/>
          <w:color w:val="000000"/>
        </w:rPr>
        <w:t>Draw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My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Life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de Chico Zapote </w:t>
      </w:r>
      <w:r>
        <w:rPr>
          <w:rFonts w:ascii="3M Circular TT Light" w:hAnsi="3M Circular TT Light" w:cs="3M Circular TT Light"/>
          <w:color w:val="000000"/>
        </w:rPr>
        <w:t>–</w:t>
      </w:r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</w:rPr>
        <w:t xml:space="preserve">: </w:t>
      </w:r>
      <w:hyperlink r:id="rId52" w:history="1">
        <w:r w:rsidRPr="00066CF9">
          <w:rPr>
            <w:rStyle w:val="Hipervnculo"/>
            <w:rFonts w:ascii="3M Circular TT Light" w:hAnsi="3M Circular TT Light" w:cs="3M Circular TT Light"/>
          </w:rPr>
          <w:t>https://www.youtube.com/watch?v=87tsb6mK2S4</w:t>
        </w:r>
      </w:hyperlink>
    </w:p>
    <w:p w14:paraId="42406B5F" w14:textId="123405C4" w:rsidR="00066CF9" w:rsidRDefault="00066CF9" w:rsidP="0023012C">
      <w:pPr>
        <w:pStyle w:val="Prrafodelista"/>
        <w:numPr>
          <w:ilvl w:val="0"/>
          <w:numId w:val="33"/>
        </w:num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proofErr w:type="spellStart"/>
      <w:r w:rsidRPr="00066CF9">
        <w:rPr>
          <w:rFonts w:ascii="3M Circular TT Light" w:hAnsi="3M Circular TT Light" w:cs="3M Circular TT Light"/>
          <w:color w:val="000000"/>
        </w:rPr>
        <w:t>Drou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Mai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Laif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: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Copi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y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Peist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-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Draw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My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Life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r>
        <w:rPr>
          <w:rFonts w:ascii="3M Circular TT Light" w:hAnsi="3M Circular TT Light" w:cs="3M Circular TT Light"/>
          <w:color w:val="000000"/>
        </w:rPr>
        <w:t>–</w:t>
      </w:r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</w:rPr>
        <w:t xml:space="preserve">: </w:t>
      </w:r>
      <w:hyperlink r:id="rId53" w:history="1">
        <w:r w:rsidRPr="00066CF9">
          <w:rPr>
            <w:rStyle w:val="Hipervnculo"/>
            <w:rFonts w:ascii="3M Circular TT Light" w:hAnsi="3M Circular TT Light" w:cs="3M Circular TT Light"/>
          </w:rPr>
          <w:t>https://www.youtube.com/watch?v=xDq6tXJPlYA</w:t>
        </w:r>
      </w:hyperlink>
    </w:p>
    <w:p w14:paraId="287B9B2A" w14:textId="6A122933" w:rsidR="00066CF9" w:rsidRDefault="00066CF9" w:rsidP="0023012C">
      <w:pPr>
        <w:pStyle w:val="Prrafodelista"/>
        <w:numPr>
          <w:ilvl w:val="0"/>
          <w:numId w:val="33"/>
        </w:num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proofErr w:type="spellStart"/>
      <w:r w:rsidRPr="00066CF9">
        <w:rPr>
          <w:rFonts w:ascii="3M Circular TT Light" w:hAnsi="3M Circular TT Light" w:cs="3M Circular TT Light"/>
          <w:color w:val="000000"/>
        </w:rPr>
        <w:t>Draw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My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Life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de Birria </w:t>
      </w:r>
      <w:r>
        <w:rPr>
          <w:rFonts w:ascii="3M Circular TT Light" w:hAnsi="3M Circular TT Light" w:cs="3M Circular TT Light"/>
          <w:color w:val="000000"/>
        </w:rPr>
        <w:t>–</w:t>
      </w:r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</w:rPr>
        <w:t xml:space="preserve">: </w:t>
      </w:r>
      <w:hyperlink r:id="rId54" w:history="1">
        <w:r w:rsidRPr="00066CF9">
          <w:rPr>
            <w:rStyle w:val="Hipervnculo"/>
            <w:rFonts w:ascii="3M Circular TT Light" w:hAnsi="3M Circular TT Light" w:cs="3M Circular TT Light"/>
          </w:rPr>
          <w:t>https://www.youtube.com/watch?v=SM4Yo2Tc_mw</w:t>
        </w:r>
      </w:hyperlink>
    </w:p>
    <w:p w14:paraId="49AFF1CC" w14:textId="61BF14BF" w:rsidR="00066CF9" w:rsidRDefault="00066CF9" w:rsidP="0023012C">
      <w:pPr>
        <w:pStyle w:val="Prrafodelista"/>
        <w:numPr>
          <w:ilvl w:val="0"/>
          <w:numId w:val="33"/>
        </w:num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proofErr w:type="spellStart"/>
      <w:r w:rsidRPr="00066CF9">
        <w:rPr>
          <w:rFonts w:ascii="3M Circular TT Light" w:hAnsi="3M Circular TT Light" w:cs="3M Circular TT Light"/>
          <w:color w:val="000000"/>
        </w:rPr>
        <w:t>Draw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My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Life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de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Berinaiz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r>
        <w:rPr>
          <w:rFonts w:ascii="3M Circular TT Light" w:hAnsi="3M Circular TT Light" w:cs="3M Circular TT Light"/>
          <w:color w:val="000000"/>
        </w:rPr>
        <w:t>–</w:t>
      </w:r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</w:rPr>
        <w:t xml:space="preserve">: </w:t>
      </w:r>
      <w:hyperlink r:id="rId55" w:history="1">
        <w:r w:rsidRPr="00066CF9">
          <w:rPr>
            <w:rStyle w:val="Hipervnculo"/>
            <w:rFonts w:ascii="3M Circular TT Light" w:hAnsi="3M Circular TT Light" w:cs="3M Circular TT Light"/>
          </w:rPr>
          <w:t>https://www.youtube.com/watch?v=JwUZbnc5dhQ</w:t>
        </w:r>
      </w:hyperlink>
    </w:p>
    <w:p w14:paraId="60CFAA3F" w14:textId="4B5B923F" w:rsidR="00066CF9" w:rsidRPr="00EC7502" w:rsidRDefault="00066CF9" w:rsidP="0023012C">
      <w:pPr>
        <w:pStyle w:val="Prrafodelista"/>
        <w:numPr>
          <w:ilvl w:val="0"/>
          <w:numId w:val="33"/>
        </w:numPr>
        <w:autoSpaceDE w:val="0"/>
        <w:autoSpaceDN w:val="0"/>
        <w:adjustRightInd w:val="0"/>
        <w:rPr>
          <w:rStyle w:val="Hipervnculo"/>
          <w:rFonts w:ascii="3M Circular TT Light" w:hAnsi="3M Circular TT Light" w:cs="3M Circular TT Light"/>
          <w:color w:val="000000"/>
          <w:u w:val="none"/>
        </w:rPr>
      </w:pPr>
      <w:proofErr w:type="spellStart"/>
      <w:r w:rsidRPr="00066CF9">
        <w:rPr>
          <w:rFonts w:ascii="3M Circular TT Light" w:hAnsi="3M Circular TT Light" w:cs="3M Circular TT Light"/>
          <w:color w:val="000000"/>
        </w:rPr>
        <w:t>Draw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my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life</w:t>
      </w:r>
      <w:proofErr w:type="spellEnd"/>
      <w:r w:rsidRPr="00066CF9">
        <w:rPr>
          <w:rFonts w:ascii="3M Circular TT Light" w:hAnsi="3M Circular TT Light" w:cs="3M Circular TT Light"/>
          <w:color w:val="000000"/>
        </w:rPr>
        <w:t xml:space="preserve"> de Tinga </w:t>
      </w:r>
      <w:r>
        <w:rPr>
          <w:rFonts w:ascii="3M Circular TT Light" w:hAnsi="3M Circular TT Light" w:cs="3M Circular TT Light"/>
          <w:color w:val="000000"/>
        </w:rPr>
        <w:t>–</w:t>
      </w:r>
      <w:r w:rsidRPr="00066CF9">
        <w:rPr>
          <w:rFonts w:ascii="3M Circular TT Light" w:hAnsi="3M Circular TT Light" w:cs="3M Circular TT Light"/>
          <w:color w:val="000000"/>
        </w:rPr>
        <w:t xml:space="preserve"> </w:t>
      </w:r>
      <w:proofErr w:type="spellStart"/>
      <w:r w:rsidRPr="00066CF9">
        <w:rPr>
          <w:rFonts w:ascii="3M Circular TT Light" w:hAnsi="3M Circular TT Light" w:cs="3M Circular TT Light"/>
          <w:color w:val="000000"/>
        </w:rPr>
        <w:t>Distroller</w:t>
      </w:r>
      <w:proofErr w:type="spellEnd"/>
      <w:r>
        <w:rPr>
          <w:rFonts w:ascii="3M Circular TT Light" w:hAnsi="3M Circular TT Light" w:cs="3M Circular TT Light"/>
          <w:color w:val="000000"/>
        </w:rPr>
        <w:t xml:space="preserve">: </w:t>
      </w:r>
      <w:hyperlink r:id="rId56" w:history="1">
        <w:r w:rsidRPr="00066CF9">
          <w:rPr>
            <w:rStyle w:val="Hipervnculo"/>
            <w:rFonts w:ascii="3M Circular TT Light" w:hAnsi="3M Circular TT Light" w:cs="3M Circular TT Light"/>
          </w:rPr>
          <w:t>https://www.youtube.com/watch?v=Uo3oT0B_N44</w:t>
        </w:r>
      </w:hyperlink>
    </w:p>
    <w:p w14:paraId="5E1CDCA7" w14:textId="77777777" w:rsidR="00EC7502" w:rsidRDefault="00EC7502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4E3CAFED" w14:textId="77777777" w:rsidR="00EC7502" w:rsidRDefault="00EC7502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6A91488C" w14:textId="77777777" w:rsidR="00A51B58" w:rsidRDefault="00A51B58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7AB1B293" w14:textId="0960C808" w:rsidR="00EC7502" w:rsidRPr="00BE571D" w:rsidRDefault="00EC7502" w:rsidP="00EC7502">
      <w:pPr>
        <w:pStyle w:val="TDC1"/>
        <w:numPr>
          <w:ilvl w:val="0"/>
          <w:numId w:val="29"/>
        </w:numPr>
        <w:spacing w:after="0"/>
      </w:pPr>
      <w:r>
        <w:t>Guia para realizar el mapa conceptual</w:t>
      </w:r>
    </w:p>
    <w:p w14:paraId="0E1C992E" w14:textId="77777777" w:rsidR="00EC7502" w:rsidRPr="00FD3192" w:rsidRDefault="00EC7502" w:rsidP="00EC7502">
      <w:pPr>
        <w:pStyle w:val="Estilo1"/>
        <w:spacing w:after="0"/>
        <w:rPr>
          <w:rFonts w:ascii="3M Circular TT Light" w:hAnsi="3M Circular TT Light" w:cs="3M Circular TT Light"/>
          <w:color w:val="000000"/>
          <w:sz w:val="18"/>
          <w:szCs w:val="18"/>
        </w:rPr>
      </w:pPr>
      <w:r w:rsidRPr="00BE571D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  <w:r w:rsidRPr="00BE571D">
        <w:rPr>
          <w:rFonts w:ascii="Arial" w:hAnsi="Arial" w:cs="Arial"/>
          <w:sz w:val="24"/>
          <w:szCs w:val="24"/>
        </w:rPr>
        <w:t>_______</w:t>
      </w:r>
    </w:p>
    <w:p w14:paraId="2749B9F1" w14:textId="77777777" w:rsidR="00A51B58" w:rsidRDefault="00A51B58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b/>
          <w:bCs/>
          <w:color w:val="000000"/>
          <w:sz w:val="18"/>
          <w:szCs w:val="18"/>
        </w:rPr>
      </w:pPr>
    </w:p>
    <w:p w14:paraId="24B29337" w14:textId="77777777" w:rsidR="00A51B58" w:rsidRDefault="00A51B58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0A9FE831" w14:textId="77777777" w:rsidR="00A51B58" w:rsidRDefault="00A51B58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6957136A" w14:textId="58AE675A" w:rsidR="00EC7502" w:rsidRPr="00EC7502" w:rsidRDefault="00EC7502" w:rsidP="00EC7502">
      <w:pPr>
        <w:autoSpaceDE w:val="0"/>
        <w:autoSpaceDN w:val="0"/>
        <w:adjustRightInd w:val="0"/>
        <w:rPr>
          <w:rFonts w:ascii="3M Circular TT Light" w:eastAsiaTheme="minorHAnsi" w:hAnsi="3M Circular TT Light" w:cs="3M Circular TT Light"/>
          <w:color w:val="000000"/>
          <w:sz w:val="22"/>
          <w:szCs w:val="22"/>
          <w:lang w:val="es-MX"/>
        </w:rPr>
      </w:pPr>
      <w:r w:rsidRPr="00EC7502">
        <w:rPr>
          <w:rFonts w:ascii="3M Circular TT Light" w:eastAsiaTheme="minorHAnsi" w:hAnsi="3M Circular TT Light" w:cs="3M Circular TT Light"/>
          <w:color w:val="000000"/>
          <w:sz w:val="22"/>
          <w:szCs w:val="22"/>
          <w:lang w:val="es-MX"/>
        </w:rPr>
        <w:t>Recuerda que este formato es únicamente una guía, puedes cambiarla, complementarla y/o hacerla mucho más creativa e incluir nuevos cuadros, usa la cantidad de hojas que creas necesaria</w:t>
      </w:r>
      <w:r w:rsidR="00E00377">
        <w:rPr>
          <w:rFonts w:ascii="3M Circular TT Light" w:eastAsiaTheme="minorHAnsi" w:hAnsi="3M Circular TT Light" w:cs="3M Circular TT Light"/>
          <w:color w:val="000000"/>
          <w:sz w:val="22"/>
          <w:szCs w:val="22"/>
          <w:lang w:val="es-MX"/>
        </w:rPr>
        <w:t>s</w:t>
      </w:r>
      <w:r w:rsidRPr="00EC7502">
        <w:rPr>
          <w:rFonts w:ascii="3M Circular TT Light" w:eastAsiaTheme="minorHAnsi" w:hAnsi="3M Circular TT Light" w:cs="3M Circular TT Light"/>
          <w:color w:val="000000"/>
          <w:sz w:val="22"/>
          <w:szCs w:val="22"/>
          <w:lang w:val="es-MX"/>
        </w:rPr>
        <w:t xml:space="preserve"> para hace</w:t>
      </w:r>
      <w:r w:rsidR="00E00377">
        <w:rPr>
          <w:rFonts w:ascii="3M Circular TT Light" w:eastAsiaTheme="minorHAnsi" w:hAnsi="3M Circular TT Light" w:cs="3M Circular TT Light"/>
          <w:color w:val="000000"/>
          <w:sz w:val="22"/>
          <w:szCs w:val="22"/>
          <w:lang w:val="es-MX"/>
        </w:rPr>
        <w:t>r esta actividad.</w:t>
      </w:r>
      <w:r w:rsidRPr="00EC7502">
        <w:rPr>
          <w:rFonts w:ascii="3M Circular TT Light" w:eastAsiaTheme="minorHAnsi" w:hAnsi="3M Circular TT Light" w:cs="3M Circular TT Light"/>
          <w:color w:val="000000"/>
          <w:sz w:val="22"/>
          <w:szCs w:val="22"/>
          <w:lang w:val="es-MX"/>
        </w:rPr>
        <w:t xml:space="preserve"> </w:t>
      </w:r>
    </w:p>
    <w:p w14:paraId="671BD95E" w14:textId="40733235" w:rsidR="00EC7502" w:rsidRPr="00EC7502" w:rsidRDefault="00000000" w:rsidP="00EC7502">
      <w:pPr>
        <w:autoSpaceDE w:val="0"/>
        <w:autoSpaceDN w:val="0"/>
        <w:adjustRightInd w:val="0"/>
        <w:rPr>
          <w:rFonts w:ascii="3M Circular TT Light" w:eastAsiaTheme="minorHAnsi" w:hAnsi="3M Circular TT Light" w:cs="3M Circular TT Light"/>
          <w:color w:val="000000"/>
          <w:sz w:val="22"/>
          <w:szCs w:val="22"/>
          <w:lang w:val="es-MX"/>
        </w:rPr>
      </w:pPr>
      <w:r>
        <w:rPr>
          <w:noProof/>
        </w:rPr>
        <w:lastRenderedPageBreak/>
        <w:pict w14:anchorId="22CB7826">
          <v:shape id="_x0000_s2103" type="#_x0000_t32" style="position:absolute;margin-left:283.15pt;margin-top:1.45pt;width:30pt;height:0;z-index:251714560" o:connectortype="straight">
            <v:stroke endarrow="block"/>
          </v:shape>
        </w:pict>
      </w:r>
      <w:r>
        <w:rPr>
          <w:noProof/>
        </w:rPr>
        <w:pict w14:anchorId="25C4B1B9">
          <v:shape id="_x0000_s2099" type="#_x0000_t32" style="position:absolute;margin-left:126.4pt;margin-top:1.45pt;width:25.8pt;height:1in;flip:y;z-index:251711488" o:connectortype="straight">
            <v:stroke endarrow="block"/>
          </v:shape>
        </w:pict>
      </w:r>
      <w:r>
        <w:rPr>
          <w:noProof/>
        </w:rPr>
        <w:pict w14:anchorId="250A4618">
          <v:shapetype id="_x0000_t202" coordsize="21600,21600" o:spt="202" path="m,l,21600r21600,l21600,xe">
            <v:stroke joinstyle="miter"/>
            <v:path gradientshapeok="t" o:connecttype="rect"/>
          </v:shapetype>
          <v:shape id="_x0000_s2096" type="#_x0000_t202" style="position:absolute;margin-left:312.75pt;margin-top:-21.7pt;width:214.4pt;height:38.3pt;z-index:251708416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GkFQIAACg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CEMFWWB8IrcNj69JXo0WL7hdnPbVtyf3PHTjJmf5oqDyL8XQa+zwZ09lbEmLu&#10;0lNdesAIkip54Oy4XIf0NxI4e0tl3KgE+DmSU8zUjon76evEfr+006nnD756BA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HFS&#10;IaQVAgAAKAQAAA4AAAAAAAAAAAAAAAAALgIAAGRycy9lMm9Eb2MueG1sUEsBAi0AFAAGAAgAAAAh&#10;AEhbJ3LbAAAABwEAAA8AAAAAAAAAAAAAAAAAbwQAAGRycy9kb3ducmV2LnhtbFBLBQYAAAAABAAE&#10;APMAAAB3BQAAAAA=&#10;">
            <v:textbox>
              <w:txbxContent>
                <w:p w14:paraId="0DE032D7" w14:textId="009A3FE6" w:rsidR="00E00377" w:rsidRDefault="00E00377">
                  <w:r>
                    <w:t>Caracterísiticas: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4E05E12D">
          <v:shape id="_x0000_s2072" type="#_x0000_t202" style="position:absolute;margin-left:152.2pt;margin-top:-12.35pt;width:130.95pt;height:23.75pt;z-index:25168281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sc+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SA+ELlWWB+IrMNj59JPo0WL7hdnPXVtyf3PHTjJmf5oqDqL8XQa2zwZ09lbQsnc&#10;pae69IARJFXywNlxuQ7payRu9paquFGJ73Mkp5CpGxP208+J7X5pp1PP/3v1CA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HTK&#10;xz4VAgAAJwQAAA4AAAAAAAAAAAAAAAAALgIAAGRycy9lMm9Eb2MueG1sUEsBAi0AFAAGAAgAAAAh&#10;AEhbJ3LbAAAABwEAAA8AAAAAAAAAAAAAAAAAbwQAAGRycy9kb3ducmV2LnhtbFBLBQYAAAAABAAE&#10;APMAAAB3BQAAAAA=&#10;">
            <v:textbox style="mso-next-textbox:#_x0000_s2072">
              <w:txbxContent>
                <w:p w14:paraId="341AEDB8" w14:textId="3A6CBA1D" w:rsidR="009A6157" w:rsidRDefault="009A6157">
                  <w:r>
                    <w:t>Nombre 1</w:t>
                  </w:r>
                </w:p>
              </w:txbxContent>
            </v:textbox>
            <w10:wrap type="square"/>
          </v:shape>
        </w:pict>
      </w:r>
    </w:p>
    <w:p w14:paraId="0A133EB5" w14:textId="0A6D57ED" w:rsidR="00EC7502" w:rsidRPr="00EC7502" w:rsidRDefault="00000000" w:rsidP="00EC7502">
      <w:pPr>
        <w:autoSpaceDE w:val="0"/>
        <w:autoSpaceDN w:val="0"/>
        <w:adjustRightInd w:val="0"/>
        <w:rPr>
          <w:rFonts w:ascii="3M Circular TT Light" w:eastAsiaTheme="minorHAnsi" w:hAnsi="3M Circular TT Light" w:cs="3M Circular TT Light"/>
          <w:color w:val="000000"/>
          <w:sz w:val="22"/>
          <w:szCs w:val="22"/>
          <w:lang w:val="es-MX"/>
        </w:rPr>
      </w:pPr>
      <w:r>
        <w:rPr>
          <w:rFonts w:ascii="3M Circular TT Light" w:eastAsiaTheme="minorHAnsi" w:hAnsi="3M Circular TT Light" w:cs="3M Circular TT Light"/>
          <w:noProof/>
          <w:color w:val="000000"/>
          <w:sz w:val="22"/>
          <w:szCs w:val="22"/>
          <w:lang w:val="es-MX"/>
        </w:rPr>
        <w:pict w14:anchorId="1FD2DF04">
          <v:shape id="_x0000_s2104" type="#_x0000_t32" style="position:absolute;margin-left:283.15pt;margin-top:37.8pt;width:30pt;height:0;z-index:251715584" o:connectortype="straight">
            <v:stroke endarrow="block"/>
          </v:shape>
        </w:pict>
      </w:r>
      <w:r>
        <w:rPr>
          <w:rFonts w:ascii="3M Circular TT Light" w:eastAsiaTheme="minorHAnsi" w:hAnsi="3M Circular TT Light" w:cs="3M Circular TT Light"/>
          <w:noProof/>
          <w:color w:val="000000"/>
          <w:sz w:val="22"/>
          <w:szCs w:val="22"/>
          <w:lang w:val="es-MX"/>
        </w:rPr>
        <w:pict w14:anchorId="249D5E09">
          <v:shape id="_x0000_s2100" type="#_x0000_t32" style="position:absolute;margin-left:126.4pt;margin-top:37.8pt;width:25.8pt;height:22.2pt;flip:y;z-index:251712512" o:connectortype="straight">
            <v:stroke endarrow="block"/>
          </v:shape>
        </w:pict>
      </w:r>
    </w:p>
    <w:p w14:paraId="3F541A0A" w14:textId="0FCE1959" w:rsidR="00EC7502" w:rsidRDefault="00000000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r>
        <w:rPr>
          <w:rFonts w:ascii="3M Circular TT Light" w:hAnsi="3M Circular TT Light" w:cs="3M Circular TT Light"/>
          <w:noProof/>
          <w:color w:val="000000"/>
        </w:rPr>
        <w:pict w14:anchorId="70AF3775">
          <v:shape id="_x0000_s2106" type="#_x0000_t32" style="position:absolute;margin-left:146.9pt;margin-top:71.85pt;width:30pt;height:0;z-index:251716608" o:connectortype="straight">
            <v:stroke endarrow="block"/>
          </v:shape>
        </w:pict>
      </w:r>
      <w:r>
        <w:rPr>
          <w:rFonts w:ascii="3M Circular TT Light" w:hAnsi="3M Circular TT Light" w:cs="3M Circular TT Light"/>
          <w:noProof/>
          <w:color w:val="000000"/>
        </w:rPr>
        <w:pict w14:anchorId="78AF859E">
          <v:shape id="_x0000_s2102" type="#_x0000_t32" style="position:absolute;margin-left:-9.85pt;margin-top:46.6pt;width:25.8pt;height:25.25pt;z-index:251713536" o:connectortype="straight">
            <v:stroke endarrow="block"/>
          </v:shape>
        </w:pict>
      </w:r>
      <w:r>
        <w:rPr>
          <w:rFonts w:ascii="3M Circular TT Light" w:hAnsi="3M Circular TT Light" w:cs="3M Circular TT Light"/>
          <w:noProof/>
          <w:color w:val="000000"/>
        </w:rPr>
        <w:pict w14:anchorId="48BEE930">
          <v:shape id="_x0000_s2069" type="#_x0000_t202" style="position:absolute;margin-left:5.2pt;margin-top:80.6pt;width:70.1pt;height:19.45pt;z-index:251678720;visibility:visible;mso-height-percent:200;mso-wrap-distance-left:9pt;mso-wrap-distance-top:3.6pt;mso-wrap-distance-right:9pt;mso-wrap-distance-bottom:3.6pt;mso-position-horizontal-relative:text;mso-position-vertical-relative:text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">
            <v:textbox style="mso-fit-shape-to-text:t">
              <w:txbxContent>
                <w:p w14:paraId="64372E9E" w14:textId="77777777" w:rsidR="009A6157" w:rsidRDefault="009A6157" w:rsidP="009A6157">
                  <w:r>
                    <w:t>ETAPA</w:t>
                  </w:r>
                </w:p>
              </w:txbxContent>
            </v:textbox>
            <w10:wrap type="square"/>
          </v:shape>
        </w:pict>
      </w:r>
      <w:r>
        <w:rPr>
          <w:rFonts w:ascii="3M Circular TT Light" w:hAnsi="3M Circular TT Light" w:cs="3M Circular TT Light"/>
          <w:noProof/>
          <w:color w:val="000000"/>
        </w:rPr>
        <w:pict w14:anchorId="4E05E12D">
          <v:shape id="_x0000_s2073" type="#_x0000_t202" style="position:absolute;margin-left:152.2pt;margin-top:8.3pt;width:130.95pt;height:23.75pt;z-index:251683840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sc+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SA+ELlWWB+IrMNj59JPo0WL7hdnPXVtyf3PHTjJmf5oqDqL8XQa2zwZ09lbQsnc&#10;pae69IARJFXywNlxuQ7payRu9paquFGJ73Mkp5CpGxP208+J7X5pp1PP/3v1CA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HTK&#10;xz4VAgAAJwQAAA4AAAAAAAAAAAAAAAAALgIAAGRycy9lMm9Eb2MueG1sUEsBAi0AFAAGAAgAAAAh&#10;AEhbJ3LbAAAABwEAAA8AAAAAAAAAAAAAAAAAbwQAAGRycy9kb3ducmV2LnhtbFBLBQYAAAAABAAE&#10;APMAAAB3BQAAAAA=&#10;">
            <v:textbox style="mso-next-textbox:#_x0000_s2073">
              <w:txbxContent>
                <w:p w14:paraId="1C37816F" w14:textId="1548881C" w:rsidR="009A6157" w:rsidRDefault="009A6157" w:rsidP="009A6157">
                  <w:r>
                    <w:t>Nombre 2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5F5C50B2">
          <v:shape id="Cuadro de texto 2" o:spid="_x0000_s2063" type="#_x0000_t202" style="position:absolute;margin-left:-8.4pt;margin-top:11.8pt;width:134.8pt;height:69.25pt;z-index:251672576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">
            <v:textbox style="mso-next-textbox:#Cuadro de texto 2">
              <w:txbxContent>
                <w:p w14:paraId="69D9CE92" w14:textId="107748C6" w:rsidR="008B3DF8" w:rsidRDefault="008B3DF8">
                  <w:r>
                    <w:t xml:space="preserve">Especie </w:t>
                  </w:r>
                  <w:r w:rsidR="00E00377">
                    <w:t>1</w:t>
                  </w:r>
                  <w:r>
                    <w:t>: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250A4618">
          <v:shape id="_x0000_s2097" type="#_x0000_t202" style="position:absolute;margin-left:312.75pt;margin-top:7.35pt;width:215.15pt;height:38.3pt;z-index:251709440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GkFQIAACg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CEMFWWB8IrcNj69JXo0WL7hdnPbVtyf3PHTjJmf5oqDyL8XQa+zwZ09lbEmLu&#10;0lNdesAIkip54Oy4XIf0NxI4e0tl3KgE+DmSU8zUjon76evEfr+006nnD756BA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HFS&#10;IaQVAgAAKAQAAA4AAAAAAAAAAAAAAAAALgIAAGRycy9lMm9Eb2MueG1sUEsBAi0AFAAGAAgAAAAh&#10;AEhbJ3LbAAAABwEAAA8AAAAAAAAAAAAAAAAAbwQAAGRycy9kb3ducmV2LnhtbFBLBQYAAAAABAAE&#10;APMAAAB3BQAAAAA=&#10;">
            <v:textbox>
              <w:txbxContent>
                <w:p w14:paraId="520817D9" w14:textId="77777777" w:rsidR="00E00377" w:rsidRDefault="00E00377" w:rsidP="00E00377">
                  <w:r>
                    <w:t>Caracterísiticas:</w:t>
                  </w:r>
                </w:p>
              </w:txbxContent>
            </v:textbox>
            <w10:wrap type="square"/>
          </v:shape>
        </w:pict>
      </w:r>
    </w:p>
    <w:p w14:paraId="47DF65F4" w14:textId="636BE8F8" w:rsidR="00EC7502" w:rsidRDefault="00000000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r>
        <w:rPr>
          <w:rFonts w:ascii="3M Circular TT Light" w:hAnsi="3M Circular TT Light" w:cs="3M Circular TT Light"/>
          <w:noProof/>
          <w:color w:val="000000"/>
        </w:rPr>
        <w:pict w14:anchorId="250A4618">
          <v:shape id="_x0000_s2098" type="#_x0000_t202" style="position:absolute;margin-left:176.5pt;margin-top:7.8pt;width:215.15pt;height:38.3pt;z-index:251710464;visibility:visible;mso-wrap-style:square;mso-width-percent:400;mso-wrap-distance-left:9pt;mso-wrap-distance-top:3.6pt;mso-wrap-distance-right:9pt;mso-wrap-distance-bottom:3.6pt;mso-position-horizontal-relative:text;mso-position-vertical-relative:text;mso-width-percent:4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iGkFQIAACg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CUpCEMFWWB8IrcNj69JXo0WL7hdnPbVtyf3PHTjJmf5oqDyL8XQa+zwZ09lbEmLu&#10;0lNdesAIkip54Oy4XIf0NxI4e0tl3KgE+DmSU8zUjon76evEfr+006nnD756BA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HFS&#10;IaQVAgAAKAQAAA4AAAAAAAAAAAAAAAAALgIAAGRycy9lMm9Eb2MueG1sUEsBAi0AFAAGAAgAAAAh&#10;AEhbJ3LbAAAABwEAAA8AAAAAAAAAAAAAAAAAbwQAAGRycy9kb3ducmV2LnhtbFBLBQYAAAAABAAE&#10;APMAAAB3BQAAAAA=&#10;">
            <v:textbox>
              <w:txbxContent>
                <w:p w14:paraId="6AA3DC3D" w14:textId="77777777" w:rsidR="00E00377" w:rsidRDefault="00E00377" w:rsidP="00E00377">
                  <w:r>
                    <w:t>Caracterísiticas:</w:t>
                  </w:r>
                </w:p>
              </w:txbxContent>
            </v:textbox>
            <w10:wrap type="square"/>
          </v:shape>
        </w:pict>
      </w:r>
      <w:r>
        <w:rPr>
          <w:noProof/>
        </w:rPr>
        <w:pict w14:anchorId="4E05E12D">
          <v:shape id="_x0000_s2074" type="#_x0000_t202" style="position:absolute;margin-left:15.95pt;margin-top:8.75pt;width:130.95pt;height:23.75pt;z-index:251684864;visibility:visible;mso-wrap-distance-left:9pt;mso-wrap-distance-top:3.6pt;mso-wrap-distance-right:9pt;mso-wrap-distance-bottom:3.6pt;mso-position-horizontal-relative:text;mso-position-vertical-relative:text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">
            <v:textbox style="mso-next-textbox:#_x0000_s2074">
              <w:txbxContent>
                <w:p w14:paraId="2A2D0F89" w14:textId="2CA48AD9" w:rsidR="009A6157" w:rsidRDefault="009A6157" w:rsidP="009A6157">
                  <w:r>
                    <w:t>Nombre 3</w:t>
                  </w:r>
                </w:p>
              </w:txbxContent>
            </v:textbox>
            <w10:wrap type="square"/>
          </v:shape>
        </w:pict>
      </w:r>
    </w:p>
    <w:p w14:paraId="257AA067" w14:textId="26F6AC05" w:rsidR="00EC7502" w:rsidRDefault="00E00377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r>
        <w:rPr>
          <w:noProof/>
        </w:rPr>
        <w:drawing>
          <wp:inline distT="0" distB="0" distL="0" distR="0" wp14:anchorId="6031F31D" wp14:editId="77487B52">
            <wp:extent cx="6800850" cy="2181225"/>
            <wp:effectExtent l="0" t="0" r="0" b="9525"/>
            <wp:docPr id="35000673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00673" name="Imagen 1" descr="Diagrama&#10;&#10;Descripción generada automáticamente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6800850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4E744" w14:textId="77777777" w:rsidR="00E00377" w:rsidRDefault="00E00377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05866D10" w14:textId="3EB99C76" w:rsidR="00E00377" w:rsidRDefault="00E00377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  <w:r>
        <w:rPr>
          <w:noProof/>
        </w:rPr>
        <w:drawing>
          <wp:inline distT="0" distB="0" distL="0" distR="0" wp14:anchorId="71B43D3F" wp14:editId="7FAA39D6">
            <wp:extent cx="6858000" cy="2073275"/>
            <wp:effectExtent l="0" t="0" r="0" b="0"/>
            <wp:docPr id="153059574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059574" name="Imagen 1" descr="Diagrama&#10;&#10;Descripción generada automáticamente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073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FAB3C7" w14:textId="77777777" w:rsidR="00E00377" w:rsidRDefault="00E00377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42C5174E" w14:textId="77777777" w:rsidR="00E00377" w:rsidRDefault="00E00377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2DF78F3F" w14:textId="77777777" w:rsidR="00E00377" w:rsidRDefault="00E00377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4D10672D" w14:textId="77777777" w:rsidR="00E00377" w:rsidRDefault="00E00377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4F216BF5" w14:textId="77777777" w:rsidR="00E00377" w:rsidRDefault="00E00377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78B68F8E" w14:textId="77777777" w:rsidR="00E00377" w:rsidRDefault="00E00377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490D176E" w14:textId="77777777" w:rsidR="00E00377" w:rsidRDefault="00E00377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62B81F57" w14:textId="4D1CA787" w:rsidR="00EC7502" w:rsidRDefault="00EC7502" w:rsidP="00EC7502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761DE788" w14:textId="77777777" w:rsidR="00066CF9" w:rsidRDefault="00066CF9" w:rsidP="00066CF9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p w14:paraId="20683822" w14:textId="15CF2803" w:rsidR="00066CF9" w:rsidRPr="00BE571D" w:rsidRDefault="00066CF9" w:rsidP="0092111D">
      <w:pPr>
        <w:pStyle w:val="TDC1"/>
        <w:numPr>
          <w:ilvl w:val="0"/>
          <w:numId w:val="29"/>
        </w:numPr>
        <w:spacing w:after="0"/>
      </w:pPr>
      <w:r>
        <w:lastRenderedPageBreak/>
        <w:t>RAZÓN DEL CAMBIO</w:t>
      </w:r>
    </w:p>
    <w:p w14:paraId="593E2A58" w14:textId="77777777" w:rsidR="00066CF9" w:rsidRPr="00FD3192" w:rsidRDefault="00066CF9" w:rsidP="00066CF9">
      <w:pPr>
        <w:pStyle w:val="Estilo1"/>
        <w:spacing w:after="0"/>
        <w:rPr>
          <w:rFonts w:ascii="3M Circular TT Light" w:hAnsi="3M Circular TT Light" w:cs="3M Circular TT Light"/>
          <w:color w:val="000000"/>
          <w:sz w:val="18"/>
          <w:szCs w:val="18"/>
        </w:rPr>
      </w:pPr>
      <w:r w:rsidRPr="00BE571D">
        <w:rPr>
          <w:rFonts w:ascii="Arial" w:hAnsi="Arial" w:cs="Arial"/>
          <w:sz w:val="24"/>
          <w:szCs w:val="24"/>
        </w:rPr>
        <w:t>___________________________________________________________</w:t>
      </w:r>
      <w:r>
        <w:rPr>
          <w:rFonts w:ascii="Arial" w:hAnsi="Arial" w:cs="Arial"/>
          <w:sz w:val="24"/>
          <w:szCs w:val="24"/>
        </w:rPr>
        <w:t>______________</w:t>
      </w:r>
      <w:r w:rsidRPr="00BE571D">
        <w:rPr>
          <w:rFonts w:ascii="Arial" w:hAnsi="Arial" w:cs="Arial"/>
          <w:sz w:val="24"/>
          <w:szCs w:val="24"/>
        </w:rPr>
        <w:t>_______</w:t>
      </w:r>
    </w:p>
    <w:p w14:paraId="40EB6270" w14:textId="77777777" w:rsidR="00066CF9" w:rsidRDefault="00066CF9" w:rsidP="00066CF9">
      <w:pPr>
        <w:autoSpaceDE w:val="0"/>
        <w:autoSpaceDN w:val="0"/>
        <w:adjustRightInd w:val="0"/>
        <w:rPr>
          <w:rFonts w:ascii="3M Circular TT Light" w:hAnsi="3M Circular TT Light" w:cs="3M Circular TT Light"/>
          <w:b/>
          <w:bCs/>
          <w:color w:val="000000"/>
          <w:sz w:val="18"/>
          <w:szCs w:val="18"/>
        </w:rPr>
      </w:pPr>
    </w:p>
    <w:p w14:paraId="6EC84C98" w14:textId="0895B016" w:rsidR="007527F6" w:rsidRPr="007527F6" w:rsidRDefault="007527F6" w:rsidP="007527F6">
      <w:pPr>
        <w:spacing w:line="256" w:lineRule="auto"/>
        <w:jc w:val="both"/>
        <w:rPr>
          <w:rFonts w:cs="Arial"/>
          <w:sz w:val="24"/>
          <w:szCs w:val="24"/>
        </w:rPr>
      </w:pPr>
    </w:p>
    <w:p w14:paraId="152F56FC" w14:textId="77777777" w:rsidR="007527F6" w:rsidRDefault="007527F6" w:rsidP="007527F6">
      <w:pPr>
        <w:pStyle w:val="Sinespaciado"/>
        <w:jc w:val="both"/>
        <w:rPr>
          <w:rFonts w:ascii="Arial" w:hAnsi="Arial" w:cs="Arial"/>
          <w:b/>
          <w:bCs/>
          <w:color w:val="EA5A3F"/>
        </w:rPr>
      </w:pPr>
    </w:p>
    <w:tbl>
      <w:tblPr>
        <w:tblStyle w:val="Tablaconcuadrcula"/>
        <w:tblW w:w="9634" w:type="dxa"/>
        <w:jc w:val="center"/>
        <w:tblLook w:val="04A0" w:firstRow="1" w:lastRow="0" w:firstColumn="1" w:lastColumn="0" w:noHBand="0" w:noVBand="1"/>
      </w:tblPr>
      <w:tblGrid>
        <w:gridCol w:w="1030"/>
        <w:gridCol w:w="3785"/>
        <w:gridCol w:w="2246"/>
        <w:gridCol w:w="2573"/>
      </w:tblGrid>
      <w:tr w:rsidR="007527F6" w:rsidRPr="00A451C8" w14:paraId="5AF7C4E3" w14:textId="77777777" w:rsidTr="00B60243">
        <w:trPr>
          <w:jc w:val="center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5428CD73" w14:textId="77777777" w:rsidR="007527F6" w:rsidRPr="00992264" w:rsidRDefault="007527F6" w:rsidP="00B60243">
            <w:pPr>
              <w:pStyle w:val="Instruction"/>
              <w:jc w:val="center"/>
              <w:rPr>
                <w:rFonts w:ascii="Arial" w:eastAsiaTheme="minorHAnsi" w:hAnsi="Arial" w:cs="Arial"/>
                <w:bCs w:val="0"/>
                <w:color w:val="FFFFFF" w:themeColor="background1"/>
                <w:sz w:val="24"/>
                <w:szCs w:val="24"/>
              </w:rPr>
            </w:pPr>
            <w:r w:rsidRPr="00992264">
              <w:rPr>
                <w:rFonts w:ascii="Arial" w:eastAsiaTheme="minorHAnsi" w:hAnsi="Arial" w:cs="Arial"/>
                <w:bCs w:val="0"/>
                <w:color w:val="FFFFFF" w:themeColor="background1"/>
                <w:sz w:val="24"/>
                <w:szCs w:val="24"/>
              </w:rPr>
              <w:t>Versión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3C5E8EB1" w14:textId="77777777" w:rsidR="007527F6" w:rsidRPr="00992264" w:rsidRDefault="007527F6" w:rsidP="00B60243">
            <w:pPr>
              <w:pStyle w:val="Instruction"/>
              <w:jc w:val="center"/>
              <w:rPr>
                <w:rFonts w:ascii="Arial" w:eastAsiaTheme="minorHAnsi" w:hAnsi="Arial" w:cs="Arial"/>
                <w:bCs w:val="0"/>
                <w:color w:val="FFFFFF" w:themeColor="background1"/>
                <w:sz w:val="24"/>
                <w:szCs w:val="24"/>
              </w:rPr>
            </w:pPr>
            <w:r w:rsidRPr="00992264">
              <w:rPr>
                <w:rFonts w:ascii="Arial" w:eastAsiaTheme="minorHAnsi" w:hAnsi="Arial" w:cs="Arial"/>
                <w:bCs w:val="0"/>
                <w:color w:val="FFFFFF" w:themeColor="background1"/>
                <w:sz w:val="24"/>
                <w:szCs w:val="24"/>
              </w:rPr>
              <w:t>Razón del cambio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1294F4F2" w14:textId="77777777" w:rsidR="007527F6" w:rsidRPr="00992264" w:rsidRDefault="007527F6" w:rsidP="00B60243">
            <w:pPr>
              <w:pStyle w:val="Instruction"/>
              <w:jc w:val="center"/>
              <w:rPr>
                <w:rFonts w:ascii="Arial" w:eastAsiaTheme="minorHAnsi" w:hAnsi="Arial" w:cs="Arial"/>
                <w:bCs w:val="0"/>
                <w:color w:val="FFFFFF" w:themeColor="background1"/>
                <w:sz w:val="24"/>
                <w:szCs w:val="24"/>
              </w:rPr>
            </w:pPr>
            <w:r w:rsidRPr="00992264">
              <w:rPr>
                <w:rFonts w:ascii="Arial" w:eastAsiaTheme="minorHAnsi" w:hAnsi="Arial" w:cs="Arial"/>
                <w:bCs w:val="0"/>
                <w:color w:val="FFFFFF" w:themeColor="background1"/>
                <w:sz w:val="24"/>
                <w:szCs w:val="24"/>
              </w:rPr>
              <w:t>Revisó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36C0A" w:themeFill="accent6" w:themeFillShade="BF"/>
            <w:hideMark/>
          </w:tcPr>
          <w:p w14:paraId="778596D1" w14:textId="77777777" w:rsidR="007527F6" w:rsidRPr="00992264" w:rsidRDefault="007527F6" w:rsidP="00B60243">
            <w:pPr>
              <w:pStyle w:val="Instruction"/>
              <w:jc w:val="center"/>
              <w:rPr>
                <w:rFonts w:ascii="Arial" w:eastAsiaTheme="minorHAnsi" w:hAnsi="Arial" w:cs="Arial"/>
                <w:bCs w:val="0"/>
                <w:color w:val="FFFFFF" w:themeColor="background1"/>
                <w:sz w:val="24"/>
                <w:szCs w:val="24"/>
              </w:rPr>
            </w:pPr>
            <w:r w:rsidRPr="00992264">
              <w:rPr>
                <w:rFonts w:ascii="Arial" w:eastAsiaTheme="minorHAnsi" w:hAnsi="Arial" w:cs="Arial"/>
                <w:bCs w:val="0"/>
                <w:color w:val="FFFFFF" w:themeColor="background1"/>
                <w:sz w:val="24"/>
                <w:szCs w:val="24"/>
              </w:rPr>
              <w:t>Aprobó</w:t>
            </w:r>
          </w:p>
        </w:tc>
      </w:tr>
      <w:tr w:rsidR="007527F6" w:rsidRPr="00A451C8" w14:paraId="03C382F6" w14:textId="77777777" w:rsidTr="00B60243">
        <w:trPr>
          <w:jc w:val="center"/>
        </w:trPr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492722" w14:textId="77777777" w:rsidR="007527F6" w:rsidRPr="00536E14" w:rsidRDefault="007527F6" w:rsidP="00B60243">
            <w:pPr>
              <w:pStyle w:val="Instruction"/>
              <w:jc w:val="center"/>
              <w:rPr>
                <w:rFonts w:ascii="Arial" w:eastAsiaTheme="minorHAnsi" w:hAnsi="Arial" w:cs="Arial"/>
                <w:bCs w:val="0"/>
                <w:color w:val="2C2C2D"/>
                <w:sz w:val="20"/>
              </w:rPr>
            </w:pPr>
            <w:r>
              <w:rPr>
                <w:rFonts w:ascii="Arial" w:eastAsiaTheme="minorHAnsi" w:hAnsi="Arial" w:cs="Arial"/>
                <w:bCs w:val="0"/>
                <w:color w:val="2C2C2D"/>
                <w:sz w:val="20"/>
              </w:rPr>
              <w:t>1</w:t>
            </w:r>
          </w:p>
        </w:tc>
        <w:tc>
          <w:tcPr>
            <w:tcW w:w="3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6F280F" w14:textId="77777777" w:rsidR="007527F6" w:rsidRPr="00536E14" w:rsidRDefault="007527F6" w:rsidP="00B60243">
            <w:pPr>
              <w:pStyle w:val="Instruction"/>
              <w:jc w:val="center"/>
              <w:rPr>
                <w:rFonts w:ascii="Arial" w:eastAsiaTheme="minorHAnsi" w:hAnsi="Arial" w:cs="Arial"/>
                <w:bCs w:val="0"/>
                <w:color w:val="2C2C2D"/>
                <w:sz w:val="20"/>
              </w:rPr>
            </w:pPr>
            <w:r>
              <w:rPr>
                <w:rFonts w:ascii="Arial" w:eastAsiaTheme="minorHAnsi" w:hAnsi="Arial" w:cs="Arial"/>
                <w:bCs w:val="0"/>
                <w:color w:val="2C2C2D"/>
                <w:sz w:val="20"/>
              </w:rPr>
              <w:t>Documento Nuevo</w:t>
            </w:r>
          </w:p>
        </w:tc>
        <w:tc>
          <w:tcPr>
            <w:tcW w:w="22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607FB8" w14:textId="2A2A3187" w:rsidR="007527F6" w:rsidRPr="00536E14" w:rsidRDefault="007527F6" w:rsidP="00B60243">
            <w:pPr>
              <w:pStyle w:val="Instruction"/>
              <w:jc w:val="center"/>
              <w:rPr>
                <w:rFonts w:ascii="Arial" w:eastAsiaTheme="minorHAnsi" w:hAnsi="Arial" w:cs="Arial"/>
                <w:bCs w:val="0"/>
                <w:color w:val="2C2C2D"/>
                <w:sz w:val="20"/>
              </w:rPr>
            </w:pPr>
            <w:r>
              <w:rPr>
                <w:rFonts w:ascii="Arial" w:eastAsiaTheme="minorHAnsi" w:hAnsi="Arial" w:cs="Arial"/>
                <w:bCs w:val="0"/>
                <w:color w:val="2C2C2D"/>
                <w:sz w:val="20"/>
              </w:rPr>
              <w:t>Director Comercial</w:t>
            </w:r>
          </w:p>
        </w:tc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109F7E" w14:textId="77777777" w:rsidR="007527F6" w:rsidRPr="00536E14" w:rsidRDefault="007527F6" w:rsidP="00B60243">
            <w:pPr>
              <w:pStyle w:val="Instruction"/>
              <w:jc w:val="center"/>
              <w:rPr>
                <w:rFonts w:ascii="Arial" w:eastAsiaTheme="minorHAnsi" w:hAnsi="Arial" w:cs="Arial"/>
                <w:bCs w:val="0"/>
                <w:color w:val="2C2C2D"/>
                <w:sz w:val="20"/>
              </w:rPr>
            </w:pPr>
            <w:r w:rsidRPr="00992264">
              <w:rPr>
                <w:rFonts w:ascii="Arial" w:eastAsiaTheme="minorHAnsi" w:hAnsi="Arial" w:cs="Arial"/>
                <w:bCs w:val="0"/>
                <w:color w:val="2C2C2D"/>
                <w:sz w:val="20"/>
              </w:rPr>
              <w:t>Gerente General</w:t>
            </w:r>
          </w:p>
        </w:tc>
      </w:tr>
    </w:tbl>
    <w:p w14:paraId="735AC2CC" w14:textId="77777777" w:rsidR="007527F6" w:rsidRDefault="007527F6" w:rsidP="007527F6">
      <w:pPr>
        <w:pStyle w:val="Sinespaciado"/>
        <w:jc w:val="both"/>
        <w:rPr>
          <w:rFonts w:ascii="Arial" w:hAnsi="Arial" w:cs="Arial"/>
          <w:b/>
          <w:bCs/>
          <w:color w:val="EA5A3F"/>
        </w:rPr>
      </w:pPr>
    </w:p>
    <w:p w14:paraId="664C4A72" w14:textId="77777777" w:rsidR="00066CF9" w:rsidRPr="00066CF9" w:rsidRDefault="00066CF9" w:rsidP="00066CF9">
      <w:pPr>
        <w:autoSpaceDE w:val="0"/>
        <w:autoSpaceDN w:val="0"/>
        <w:adjustRightInd w:val="0"/>
        <w:rPr>
          <w:rFonts w:ascii="3M Circular TT Light" w:hAnsi="3M Circular TT Light" w:cs="3M Circular TT Light"/>
          <w:color w:val="000000"/>
        </w:rPr>
      </w:pPr>
    </w:p>
    <w:sectPr w:rsidR="00066CF9" w:rsidRPr="00066CF9" w:rsidSect="00324390">
      <w:headerReference w:type="default" r:id="rId59"/>
      <w:footerReference w:type="default" r:id="rId60"/>
      <w:headerReference w:type="first" r:id="rId61"/>
      <w:type w:val="continuous"/>
      <w:pgSz w:w="12240" w:h="15840" w:code="1"/>
      <w:pgMar w:top="1134" w:right="720" w:bottom="851" w:left="720" w:header="39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F2B0DE" w14:textId="77777777" w:rsidR="00DD0995" w:rsidRDefault="00DD0995">
      <w:r>
        <w:separator/>
      </w:r>
    </w:p>
  </w:endnote>
  <w:endnote w:type="continuationSeparator" w:id="0">
    <w:p w14:paraId="12D30080" w14:textId="77777777" w:rsidR="00DD0995" w:rsidRDefault="00DD09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3M Circular TT Book">
    <w:charset w:val="00"/>
    <w:family w:val="swiss"/>
    <w:pitch w:val="variable"/>
    <w:sig w:usb0="A00000BF" w:usb1="5000E47B" w:usb2="00000008" w:usb3="00000000" w:csb0="00000093" w:csb1="00000000"/>
  </w:font>
  <w:font w:name="3M Circular TT Light">
    <w:altName w:val="Calibri"/>
    <w:charset w:val="00"/>
    <w:family w:val="swiss"/>
    <w:pitch w:val="variable"/>
    <w:sig w:usb0="A00000BF" w:usb1="5000E47B" w:usb2="00000008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3M Circular TT Bold">
    <w:altName w:val="Calibri"/>
    <w:charset w:val="00"/>
    <w:family w:val="swiss"/>
    <w:pitch w:val="variable"/>
    <w:sig w:usb0="A00000BF" w:usb1="5000E47B" w:usb2="00000008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A77BA" w14:textId="77777777" w:rsidR="00800E36" w:rsidRDefault="00800E36" w:rsidP="003A5558">
    <w:pPr>
      <w:pStyle w:val="Piedepgina"/>
      <w:jc w:val="both"/>
      <w:rPr>
        <w:rFonts w:cs="Arial"/>
        <w:b/>
        <w:color w:val="000000" w:themeColor="text1"/>
        <w:sz w:val="14"/>
        <w:szCs w:val="14"/>
        <w:lang w:val="es-MX"/>
      </w:rPr>
    </w:pPr>
  </w:p>
  <w:p w14:paraId="663FF6F4" w14:textId="77777777" w:rsidR="00800E36" w:rsidRPr="00E46DA0" w:rsidRDefault="00800E36" w:rsidP="003A5558">
    <w:pPr>
      <w:pStyle w:val="Piedepgina"/>
      <w:jc w:val="both"/>
      <w:rPr>
        <w:rFonts w:cs="Arial"/>
        <w:b/>
        <w:color w:val="000000" w:themeColor="text1"/>
        <w:sz w:val="14"/>
        <w:szCs w:val="14"/>
        <w:lang w:val="es-MX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C652E8" w14:textId="77777777" w:rsidR="00DD0995" w:rsidRDefault="00DD0995">
      <w:r>
        <w:separator/>
      </w:r>
    </w:p>
  </w:footnote>
  <w:footnote w:type="continuationSeparator" w:id="0">
    <w:p w14:paraId="5A545BF5" w14:textId="77777777" w:rsidR="00DD0995" w:rsidRDefault="00DD099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aconcuadrcula"/>
      <w:tblW w:w="10244" w:type="dxa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0433"/>
      <w:gridCol w:w="222"/>
      <w:gridCol w:w="222"/>
    </w:tblGrid>
    <w:tr w:rsidR="00EF35EA" w:rsidRPr="00F65CE5" w14:paraId="45CD69C9" w14:textId="77777777" w:rsidTr="00CD46BA">
      <w:trPr>
        <w:trHeight w:val="2117"/>
      </w:trPr>
      <w:tc>
        <w:tcPr>
          <w:tcW w:w="2562" w:type="dxa"/>
        </w:tcPr>
        <w:tbl>
          <w:tblPr>
            <w:tblW w:w="10207" w:type="dxa"/>
            <w:tblBorders>
              <w:top w:val="single" w:sz="4" w:space="0" w:color="auto"/>
              <w:left w:val="single" w:sz="4" w:space="0" w:color="auto"/>
              <w:right w:val="single" w:sz="4" w:space="0" w:color="auto"/>
              <w:insideV w:val="single" w:sz="4" w:space="0" w:color="auto"/>
            </w:tblBorders>
            <w:tblCellMar>
              <w:left w:w="70" w:type="dxa"/>
              <w:right w:w="70" w:type="dxa"/>
            </w:tblCellMar>
            <w:tblLook w:val="0000" w:firstRow="0" w:lastRow="0" w:firstColumn="0" w:lastColumn="0" w:noHBand="0" w:noVBand="0"/>
          </w:tblPr>
          <w:tblGrid>
            <w:gridCol w:w="1986"/>
            <w:gridCol w:w="3694"/>
            <w:gridCol w:w="2117"/>
            <w:gridCol w:w="2410"/>
          </w:tblGrid>
          <w:tr w:rsidR="00DC6139" w14:paraId="07A3E58B" w14:textId="77777777" w:rsidTr="007D2FCD">
            <w:trPr>
              <w:cantSplit/>
              <w:trHeight w:val="1118"/>
            </w:trPr>
            <w:tc>
              <w:tcPr>
                <w:tcW w:w="5680" w:type="dxa"/>
                <w:gridSpan w:val="2"/>
                <w:vAlign w:val="center"/>
              </w:tcPr>
              <w:p w14:paraId="05C5FF3F" w14:textId="77777777" w:rsidR="00DC6139" w:rsidRDefault="00DC6139" w:rsidP="00DC6139">
                <w:pPr>
                  <w:pStyle w:val="Encabezado"/>
                  <w:ind w:right="360"/>
                </w:pPr>
                <w:r>
                  <w:rPr>
                    <w:noProof/>
                  </w:rPr>
                  <w:drawing>
                    <wp:anchor distT="0" distB="0" distL="114300" distR="114300" simplePos="0" relativeHeight="251705856" behindDoc="0" locked="0" layoutInCell="1" hidden="0" allowOverlap="1" wp14:anchorId="37D98351" wp14:editId="2E8F89ED">
                      <wp:simplePos x="0" y="0"/>
                      <wp:positionH relativeFrom="column">
                        <wp:posOffset>1129665</wp:posOffset>
                      </wp:positionH>
                      <wp:positionV relativeFrom="paragraph">
                        <wp:posOffset>-7620</wp:posOffset>
                      </wp:positionV>
                      <wp:extent cx="1237615" cy="621665"/>
                      <wp:effectExtent l="0" t="0" r="0" b="6985"/>
                      <wp:wrapSquare wrapText="bothSides" distT="0" distB="0" distL="114300" distR="114300"/>
                      <wp:docPr id="94" name="image1.png"/>
                      <wp:cNvGraphicFramePr/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37615" cy="621665"/>
                              </a:xfrm>
                              <a:prstGeom prst="rect">
                                <a:avLst/>
                              </a:prstGeom>
                              <a:ln/>
                            </pic:spPr>
                          </pic:pic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w:r>
              </w:p>
              <w:p w14:paraId="17DDBA7A" w14:textId="77777777" w:rsidR="00DC6139" w:rsidRPr="007B5287" w:rsidRDefault="00DC6139" w:rsidP="00DC6139">
                <w:pPr>
                  <w:pStyle w:val="Encabezado"/>
                  <w:jc w:val="center"/>
                </w:pPr>
              </w:p>
              <w:p w14:paraId="3047A2B4" w14:textId="77777777" w:rsidR="00DC6139" w:rsidRPr="004A1607" w:rsidRDefault="00DC6139" w:rsidP="00DC6139">
                <w:pPr>
                  <w:pStyle w:val="Encabezado"/>
                  <w:jc w:val="center"/>
                  <w:rPr>
                    <w:b/>
                  </w:rPr>
                </w:pPr>
              </w:p>
            </w:tc>
            <w:tc>
              <w:tcPr>
                <w:tcW w:w="4527" w:type="dxa"/>
                <w:gridSpan w:val="2"/>
                <w:vAlign w:val="center"/>
              </w:tcPr>
              <w:p w14:paraId="77FB523B" w14:textId="77777777" w:rsidR="00DC6139" w:rsidRDefault="00FF44E6" w:rsidP="00DC6139">
                <w:pPr>
                  <w:jc w:val="center"/>
                  <w:rPr>
                    <w:rFonts w:cs="Arial"/>
                    <w:b/>
                    <w:color w:val="2C2C2D"/>
                    <w:sz w:val="24"/>
                  </w:rPr>
                </w:pPr>
                <w:r>
                  <w:rPr>
                    <w:rFonts w:cs="Arial"/>
                    <w:b/>
                    <w:color w:val="2C2C2D"/>
                    <w:sz w:val="24"/>
                  </w:rPr>
                  <w:t>PLAN</w:t>
                </w:r>
                <w:r w:rsidR="003B6D4A">
                  <w:rPr>
                    <w:rFonts w:cs="Arial"/>
                    <w:b/>
                    <w:color w:val="2C2C2D"/>
                    <w:sz w:val="24"/>
                  </w:rPr>
                  <w:t xml:space="preserve"> DE CAPACITACION </w:t>
                </w:r>
              </w:p>
              <w:p w14:paraId="473998B3" w14:textId="5A039348" w:rsidR="003B6D4A" w:rsidRPr="00DC6139" w:rsidRDefault="003B6D4A" w:rsidP="00DC6139">
                <w:pPr>
                  <w:jc w:val="center"/>
                  <w:rPr>
                    <w:rFonts w:cs="Arial"/>
                    <w:b/>
                    <w:color w:val="2C2C2D"/>
                    <w:sz w:val="24"/>
                  </w:rPr>
                </w:pPr>
                <w:r>
                  <w:rPr>
                    <w:rFonts w:cs="Arial"/>
                    <w:b/>
                    <w:color w:val="2C2C2D"/>
                    <w:sz w:val="24"/>
                  </w:rPr>
                  <w:t>ENFERMERA TANIA</w:t>
                </w:r>
              </w:p>
            </w:tc>
          </w:tr>
          <w:tr w:rsidR="00DC6139" w14:paraId="44A638B0" w14:textId="77777777" w:rsidTr="007D2FCD">
            <w:tblPrEx>
              <w:tblBorders>
                <w:bottom w:val="single" w:sz="4" w:space="0" w:color="auto"/>
                <w:insideH w:val="single" w:sz="4" w:space="0" w:color="auto"/>
              </w:tblBorders>
            </w:tblPrEx>
            <w:trPr>
              <w:cantSplit/>
              <w:trHeight w:val="257"/>
            </w:trPr>
            <w:tc>
              <w:tcPr>
                <w:tcW w:w="1986" w:type="dxa"/>
                <w:vAlign w:val="center"/>
              </w:tcPr>
              <w:p w14:paraId="35A9C928" w14:textId="0CE5DE2D" w:rsidR="00DC6139" w:rsidRPr="00722E9E" w:rsidRDefault="007D2FCD" w:rsidP="00DC6139">
                <w:pPr>
                  <w:pStyle w:val="Encabezado"/>
                  <w:jc w:val="center"/>
                  <w:rPr>
                    <w:rFonts w:cs="Arial"/>
                    <w:sz w:val="18"/>
                    <w:szCs w:val="18"/>
                  </w:rPr>
                </w:pPr>
                <w:r>
                  <w:rPr>
                    <w:rFonts w:cs="Arial"/>
                    <w:sz w:val="18"/>
                    <w:szCs w:val="18"/>
                  </w:rPr>
                  <w:t>PR</w:t>
                </w:r>
                <w:r w:rsidR="003B6D4A">
                  <w:rPr>
                    <w:rFonts w:cs="Arial"/>
                    <w:sz w:val="18"/>
                    <w:szCs w:val="18"/>
                  </w:rPr>
                  <w:t>-CIAL-</w:t>
                </w:r>
                <w:r>
                  <w:rPr>
                    <w:rFonts w:cs="Arial"/>
                    <w:sz w:val="18"/>
                    <w:szCs w:val="18"/>
                  </w:rPr>
                  <w:t>003</w:t>
                </w:r>
              </w:p>
            </w:tc>
            <w:tc>
              <w:tcPr>
                <w:tcW w:w="3694" w:type="dxa"/>
                <w:vAlign w:val="center"/>
              </w:tcPr>
              <w:p w14:paraId="4D96DE32" w14:textId="02EC9CC9" w:rsidR="00DC6139" w:rsidRPr="00683DA2" w:rsidRDefault="00DC6139" w:rsidP="00DC6139">
                <w:pPr>
                  <w:pStyle w:val="Encabezado"/>
                  <w:jc w:val="center"/>
                  <w:rPr>
                    <w:rFonts w:cs="Arial"/>
                    <w:sz w:val="18"/>
                    <w:szCs w:val="18"/>
                  </w:rPr>
                </w:pPr>
                <w:r w:rsidRPr="0075717B">
                  <w:rPr>
                    <w:rFonts w:cs="Arial"/>
                    <w:sz w:val="18"/>
                    <w:szCs w:val="18"/>
                  </w:rPr>
                  <w:t xml:space="preserve">Fecha de </w:t>
                </w:r>
                <w:r>
                  <w:rPr>
                    <w:rFonts w:cs="Arial"/>
                    <w:sz w:val="18"/>
                    <w:szCs w:val="18"/>
                  </w:rPr>
                  <w:t xml:space="preserve">actualización: </w:t>
                </w:r>
                <w:proofErr w:type="gramStart"/>
                <w:r w:rsidR="007D2FCD">
                  <w:rPr>
                    <w:rFonts w:cs="Arial"/>
                    <w:sz w:val="18"/>
                    <w:szCs w:val="18"/>
                  </w:rPr>
                  <w:t>Septiembre</w:t>
                </w:r>
                <w:proofErr w:type="gramEnd"/>
                <w:r w:rsidR="00146039">
                  <w:rPr>
                    <w:rFonts w:cs="Arial"/>
                    <w:sz w:val="18"/>
                    <w:szCs w:val="18"/>
                  </w:rPr>
                  <w:t xml:space="preserve"> 2023</w:t>
                </w:r>
              </w:p>
            </w:tc>
            <w:tc>
              <w:tcPr>
                <w:tcW w:w="2117" w:type="dxa"/>
                <w:vAlign w:val="center"/>
              </w:tcPr>
              <w:p w14:paraId="2FD6F5C3" w14:textId="68548648" w:rsidR="00DC6139" w:rsidRPr="0075717B" w:rsidRDefault="00DC6139" w:rsidP="00DC6139">
                <w:pPr>
                  <w:pStyle w:val="Encabezado"/>
                  <w:jc w:val="center"/>
                  <w:rPr>
                    <w:rFonts w:cs="Arial"/>
                    <w:sz w:val="18"/>
                    <w:szCs w:val="18"/>
                  </w:rPr>
                </w:pPr>
                <w:r>
                  <w:rPr>
                    <w:rFonts w:cs="Arial"/>
                    <w:sz w:val="18"/>
                    <w:szCs w:val="18"/>
                  </w:rPr>
                  <w:t xml:space="preserve">Versión: </w:t>
                </w:r>
                <w:r w:rsidR="00146039">
                  <w:rPr>
                    <w:rFonts w:cs="Arial"/>
                    <w:sz w:val="18"/>
                    <w:szCs w:val="18"/>
                  </w:rPr>
                  <w:t>1</w:t>
                </w:r>
              </w:p>
            </w:tc>
            <w:tc>
              <w:tcPr>
                <w:tcW w:w="2410" w:type="dxa"/>
                <w:vAlign w:val="center"/>
              </w:tcPr>
              <w:p w14:paraId="649F0C42" w14:textId="1BCB2C69" w:rsidR="00DC6139" w:rsidRPr="0075717B" w:rsidRDefault="00DC6139" w:rsidP="00DC6139">
                <w:pPr>
                  <w:pStyle w:val="Encabezado"/>
                  <w:widowControl w:val="0"/>
                  <w:jc w:val="center"/>
                  <w:rPr>
                    <w:rFonts w:cs="Arial"/>
                    <w:sz w:val="18"/>
                    <w:szCs w:val="18"/>
                  </w:rPr>
                </w:pPr>
                <w:r w:rsidRPr="0075717B">
                  <w:rPr>
                    <w:rFonts w:cs="Arial"/>
                    <w:sz w:val="18"/>
                    <w:szCs w:val="18"/>
                  </w:rPr>
                  <w:t xml:space="preserve">Página </w:t>
                </w:r>
                <w:r w:rsidRPr="0075717B">
                  <w:rPr>
                    <w:rFonts w:cs="Arial"/>
                    <w:sz w:val="18"/>
                    <w:szCs w:val="18"/>
                  </w:rPr>
                  <w:fldChar w:fldCharType="begin"/>
                </w:r>
                <w:r w:rsidRPr="0075717B">
                  <w:rPr>
                    <w:rFonts w:cs="Arial"/>
                    <w:sz w:val="18"/>
                    <w:szCs w:val="18"/>
                  </w:rPr>
                  <w:instrText xml:space="preserve"> PAGE </w:instrText>
                </w:r>
                <w:r w:rsidRPr="0075717B">
                  <w:rPr>
                    <w:rFonts w:cs="Arial"/>
                    <w:sz w:val="18"/>
                    <w:szCs w:val="18"/>
                  </w:rPr>
                  <w:fldChar w:fldCharType="separate"/>
                </w:r>
                <w:r>
                  <w:rPr>
                    <w:rFonts w:cs="Arial"/>
                    <w:noProof/>
                    <w:sz w:val="18"/>
                    <w:szCs w:val="18"/>
                  </w:rPr>
                  <w:t>3</w:t>
                </w:r>
                <w:r w:rsidRPr="0075717B">
                  <w:rPr>
                    <w:rFonts w:cs="Arial"/>
                    <w:sz w:val="18"/>
                    <w:szCs w:val="18"/>
                  </w:rPr>
                  <w:fldChar w:fldCharType="end"/>
                </w:r>
              </w:p>
            </w:tc>
          </w:tr>
        </w:tbl>
        <w:p w14:paraId="7B6776B2" w14:textId="77777777" w:rsidR="00EF35EA" w:rsidRDefault="00EF35EA" w:rsidP="003764A3">
          <w:pPr>
            <w:pStyle w:val="Encabezado"/>
          </w:pPr>
        </w:p>
      </w:tc>
      <w:tc>
        <w:tcPr>
          <w:tcW w:w="4330" w:type="dxa"/>
        </w:tcPr>
        <w:p w14:paraId="231CE30D" w14:textId="0D69D0CD" w:rsidR="006E6817" w:rsidRPr="006E6817" w:rsidRDefault="006E6817" w:rsidP="006E6817">
          <w:pPr>
            <w:pStyle w:val="Encabezado"/>
            <w:jc w:val="center"/>
            <w:rPr>
              <w:rFonts w:ascii="3M Circular TT Light" w:hAnsi="3M Circular TT Light" w:cs="3M Circular TT Light"/>
              <w:b/>
              <w:bCs/>
              <w:color w:val="000000" w:themeColor="text1"/>
              <w:sz w:val="18"/>
              <w:szCs w:val="18"/>
              <w:lang w:val="es-MX"/>
            </w:rPr>
          </w:pPr>
        </w:p>
      </w:tc>
      <w:tc>
        <w:tcPr>
          <w:tcW w:w="3352" w:type="dxa"/>
        </w:tcPr>
        <w:p w14:paraId="59BD14A2" w14:textId="77777777" w:rsidR="00EF35EA" w:rsidRPr="007B2E62" w:rsidRDefault="00EF35EA" w:rsidP="003764A3">
          <w:pPr>
            <w:pStyle w:val="Encabezado"/>
            <w:rPr>
              <w:rFonts w:ascii="3M Circular TT Light" w:hAnsi="3M Circular TT Light" w:cs="3M Circular TT Light"/>
              <w:sz w:val="18"/>
              <w:szCs w:val="18"/>
            </w:rPr>
          </w:pPr>
        </w:p>
      </w:tc>
    </w:tr>
  </w:tbl>
  <w:p w14:paraId="2F5A5390" w14:textId="21467A20" w:rsidR="00EF35EA" w:rsidRDefault="00EF35EA" w:rsidP="00CD46BA">
    <w:pPr>
      <w:pStyle w:val="Encabezado"/>
      <w:tabs>
        <w:tab w:val="clear" w:pos="864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8DC88" w14:textId="77777777" w:rsidR="00EF35EA" w:rsidRDefault="00EF35EA">
    <w:pPr>
      <w:pStyle w:val="Encabezado"/>
      <w:pBdr>
        <w:bottom w:val="double" w:sz="4" w:space="1" w:color="auto"/>
      </w:pBdr>
      <w:tabs>
        <w:tab w:val="clear" w:pos="4320"/>
        <w:tab w:val="clear" w:pos="8640"/>
        <w:tab w:val="right" w:pos="10080"/>
      </w:tabs>
      <w:rPr>
        <w:rStyle w:val="Nmerodepgina"/>
      </w:rPr>
    </w:pPr>
    <w:proofErr w:type="spellStart"/>
    <w:r>
      <w:t>The</w:t>
    </w:r>
    <w:proofErr w:type="spellEnd"/>
    <w:r>
      <w:t xml:space="preserve"> </w:t>
    </w:r>
    <w:proofErr w:type="spellStart"/>
    <w:r>
      <w:t>header</w:t>
    </w:r>
    <w:proofErr w:type="spellEnd"/>
    <w:r>
      <w:t xml:space="preserve"> </w:t>
    </w:r>
    <w:proofErr w:type="spellStart"/>
    <w:r>
      <w:t>needs</w:t>
    </w:r>
    <w:proofErr w:type="spellEnd"/>
    <w:r>
      <w:t xml:space="preserve"> </w:t>
    </w:r>
    <w:proofErr w:type="spellStart"/>
    <w:r>
      <w:t>some</w:t>
    </w:r>
    <w:proofErr w:type="spellEnd"/>
    <w:r>
      <w:t xml:space="preserve"> </w:t>
    </w:r>
    <w:proofErr w:type="spellStart"/>
    <w:r>
      <w:t>work</w:t>
    </w:r>
    <w:proofErr w:type="spellEnd"/>
    <w:r>
      <w:t xml:space="preserve"> – </w:t>
    </w:r>
    <w:proofErr w:type="spellStart"/>
    <w:r>
      <w:t>how</w:t>
    </w:r>
    <w:proofErr w:type="spellEnd"/>
    <w:r>
      <w:t xml:space="preserve"> </w:t>
    </w:r>
    <w:proofErr w:type="spellStart"/>
    <w:r>
      <w:t>should</w:t>
    </w:r>
    <w:proofErr w:type="spellEnd"/>
    <w:r>
      <w:t xml:space="preserve"> </w:t>
    </w:r>
    <w:proofErr w:type="spellStart"/>
    <w:r>
      <w:t>it</w:t>
    </w:r>
    <w:proofErr w:type="spellEnd"/>
    <w:r>
      <w:t xml:space="preserve"> </w:t>
    </w:r>
    <w:proofErr w:type="gramStart"/>
    <w:r>
      <w:t>look</w:t>
    </w:r>
    <w:proofErr w:type="gramEnd"/>
    <w:r>
      <w:t>?</w:t>
    </w:r>
  </w:p>
  <w:p w14:paraId="1418DC89" w14:textId="77777777" w:rsidR="00EF35EA" w:rsidRDefault="00EF35EA">
    <w:pPr>
      <w:pStyle w:val="Encabezado"/>
      <w:tabs>
        <w:tab w:val="clear" w:pos="4320"/>
        <w:tab w:val="clear" w:pos="8640"/>
        <w:tab w:val="right" w:pos="1008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47182"/>
    <w:multiLevelType w:val="hybridMultilevel"/>
    <w:tmpl w:val="13A8664C"/>
    <w:lvl w:ilvl="0" w:tplc="914CB418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604321"/>
    <w:multiLevelType w:val="multilevel"/>
    <w:tmpl w:val="E7B83E3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3F463C7"/>
    <w:multiLevelType w:val="hybridMultilevel"/>
    <w:tmpl w:val="67524B4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F0E22"/>
    <w:multiLevelType w:val="hybridMultilevel"/>
    <w:tmpl w:val="840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06DF7"/>
    <w:multiLevelType w:val="hybridMultilevel"/>
    <w:tmpl w:val="88C801C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30BD4"/>
    <w:multiLevelType w:val="hybridMultilevel"/>
    <w:tmpl w:val="840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C1EE8"/>
    <w:multiLevelType w:val="hybridMultilevel"/>
    <w:tmpl w:val="73C03166"/>
    <w:lvl w:ilvl="0" w:tplc="722C742E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95" w:hanging="360"/>
      </w:pPr>
    </w:lvl>
    <w:lvl w:ilvl="2" w:tplc="240A001B" w:tentative="1">
      <w:start w:val="1"/>
      <w:numFmt w:val="lowerRoman"/>
      <w:lvlText w:val="%3."/>
      <w:lvlJc w:val="right"/>
      <w:pPr>
        <w:ind w:left="1815" w:hanging="180"/>
      </w:pPr>
    </w:lvl>
    <w:lvl w:ilvl="3" w:tplc="240A000F" w:tentative="1">
      <w:start w:val="1"/>
      <w:numFmt w:val="decimal"/>
      <w:lvlText w:val="%4."/>
      <w:lvlJc w:val="left"/>
      <w:pPr>
        <w:ind w:left="2535" w:hanging="360"/>
      </w:pPr>
    </w:lvl>
    <w:lvl w:ilvl="4" w:tplc="240A0019" w:tentative="1">
      <w:start w:val="1"/>
      <w:numFmt w:val="lowerLetter"/>
      <w:lvlText w:val="%5."/>
      <w:lvlJc w:val="left"/>
      <w:pPr>
        <w:ind w:left="3255" w:hanging="360"/>
      </w:pPr>
    </w:lvl>
    <w:lvl w:ilvl="5" w:tplc="240A001B" w:tentative="1">
      <w:start w:val="1"/>
      <w:numFmt w:val="lowerRoman"/>
      <w:lvlText w:val="%6."/>
      <w:lvlJc w:val="right"/>
      <w:pPr>
        <w:ind w:left="3975" w:hanging="180"/>
      </w:pPr>
    </w:lvl>
    <w:lvl w:ilvl="6" w:tplc="240A000F" w:tentative="1">
      <w:start w:val="1"/>
      <w:numFmt w:val="decimal"/>
      <w:lvlText w:val="%7."/>
      <w:lvlJc w:val="left"/>
      <w:pPr>
        <w:ind w:left="4695" w:hanging="360"/>
      </w:pPr>
    </w:lvl>
    <w:lvl w:ilvl="7" w:tplc="240A0019" w:tentative="1">
      <w:start w:val="1"/>
      <w:numFmt w:val="lowerLetter"/>
      <w:lvlText w:val="%8."/>
      <w:lvlJc w:val="left"/>
      <w:pPr>
        <w:ind w:left="5415" w:hanging="360"/>
      </w:pPr>
    </w:lvl>
    <w:lvl w:ilvl="8" w:tplc="240A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7" w15:restartNumberingAfterBreak="0">
    <w:nsid w:val="0FE0280A"/>
    <w:multiLevelType w:val="hybridMultilevel"/>
    <w:tmpl w:val="CE9AA9D2"/>
    <w:lvl w:ilvl="0" w:tplc="523C1E1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29A5B3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18606331"/>
    <w:multiLevelType w:val="hybridMultilevel"/>
    <w:tmpl w:val="BA2CBA9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2506C0"/>
    <w:multiLevelType w:val="hybridMultilevel"/>
    <w:tmpl w:val="BB9E1F0E"/>
    <w:lvl w:ilvl="0" w:tplc="DB80495C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95" w:hanging="360"/>
      </w:pPr>
    </w:lvl>
    <w:lvl w:ilvl="2" w:tplc="240A001B" w:tentative="1">
      <w:start w:val="1"/>
      <w:numFmt w:val="lowerRoman"/>
      <w:lvlText w:val="%3."/>
      <w:lvlJc w:val="right"/>
      <w:pPr>
        <w:ind w:left="1815" w:hanging="180"/>
      </w:pPr>
    </w:lvl>
    <w:lvl w:ilvl="3" w:tplc="240A000F" w:tentative="1">
      <w:start w:val="1"/>
      <w:numFmt w:val="decimal"/>
      <w:lvlText w:val="%4."/>
      <w:lvlJc w:val="left"/>
      <w:pPr>
        <w:ind w:left="2535" w:hanging="360"/>
      </w:pPr>
    </w:lvl>
    <w:lvl w:ilvl="4" w:tplc="240A0019" w:tentative="1">
      <w:start w:val="1"/>
      <w:numFmt w:val="lowerLetter"/>
      <w:lvlText w:val="%5."/>
      <w:lvlJc w:val="left"/>
      <w:pPr>
        <w:ind w:left="3255" w:hanging="360"/>
      </w:pPr>
    </w:lvl>
    <w:lvl w:ilvl="5" w:tplc="240A001B" w:tentative="1">
      <w:start w:val="1"/>
      <w:numFmt w:val="lowerRoman"/>
      <w:lvlText w:val="%6."/>
      <w:lvlJc w:val="right"/>
      <w:pPr>
        <w:ind w:left="3975" w:hanging="180"/>
      </w:pPr>
    </w:lvl>
    <w:lvl w:ilvl="6" w:tplc="240A000F" w:tentative="1">
      <w:start w:val="1"/>
      <w:numFmt w:val="decimal"/>
      <w:lvlText w:val="%7."/>
      <w:lvlJc w:val="left"/>
      <w:pPr>
        <w:ind w:left="4695" w:hanging="360"/>
      </w:pPr>
    </w:lvl>
    <w:lvl w:ilvl="7" w:tplc="240A0019" w:tentative="1">
      <w:start w:val="1"/>
      <w:numFmt w:val="lowerLetter"/>
      <w:lvlText w:val="%8."/>
      <w:lvlJc w:val="left"/>
      <w:pPr>
        <w:ind w:left="5415" w:hanging="360"/>
      </w:pPr>
    </w:lvl>
    <w:lvl w:ilvl="8" w:tplc="240A001B" w:tentative="1">
      <w:start w:val="1"/>
      <w:numFmt w:val="lowerRoman"/>
      <w:lvlText w:val="%9."/>
      <w:lvlJc w:val="right"/>
      <w:pPr>
        <w:ind w:left="6135" w:hanging="180"/>
      </w:pPr>
    </w:lvl>
  </w:abstractNum>
  <w:abstractNum w:abstractNumId="11" w15:restartNumberingAfterBreak="0">
    <w:nsid w:val="2A4A11A5"/>
    <w:multiLevelType w:val="hybridMultilevel"/>
    <w:tmpl w:val="56C2E1D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422FA9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411E67D6"/>
    <w:multiLevelType w:val="hybridMultilevel"/>
    <w:tmpl w:val="08863CE8"/>
    <w:lvl w:ilvl="0" w:tplc="0204A7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4EA1141"/>
    <w:multiLevelType w:val="hybridMultilevel"/>
    <w:tmpl w:val="68BA2958"/>
    <w:lvl w:ilvl="0" w:tplc="F66C13F8">
      <w:start w:val="1"/>
      <w:numFmt w:val="lowerLetter"/>
      <w:lvlText w:val="%1."/>
      <w:lvlJc w:val="left"/>
      <w:pPr>
        <w:ind w:left="735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55" w:hanging="360"/>
      </w:pPr>
    </w:lvl>
    <w:lvl w:ilvl="2" w:tplc="240A001B" w:tentative="1">
      <w:start w:val="1"/>
      <w:numFmt w:val="lowerRoman"/>
      <w:lvlText w:val="%3."/>
      <w:lvlJc w:val="right"/>
      <w:pPr>
        <w:ind w:left="2175" w:hanging="180"/>
      </w:pPr>
    </w:lvl>
    <w:lvl w:ilvl="3" w:tplc="240A000F" w:tentative="1">
      <w:start w:val="1"/>
      <w:numFmt w:val="decimal"/>
      <w:lvlText w:val="%4."/>
      <w:lvlJc w:val="left"/>
      <w:pPr>
        <w:ind w:left="2895" w:hanging="360"/>
      </w:pPr>
    </w:lvl>
    <w:lvl w:ilvl="4" w:tplc="240A0019" w:tentative="1">
      <w:start w:val="1"/>
      <w:numFmt w:val="lowerLetter"/>
      <w:lvlText w:val="%5."/>
      <w:lvlJc w:val="left"/>
      <w:pPr>
        <w:ind w:left="3615" w:hanging="360"/>
      </w:pPr>
    </w:lvl>
    <w:lvl w:ilvl="5" w:tplc="240A001B" w:tentative="1">
      <w:start w:val="1"/>
      <w:numFmt w:val="lowerRoman"/>
      <w:lvlText w:val="%6."/>
      <w:lvlJc w:val="right"/>
      <w:pPr>
        <w:ind w:left="4335" w:hanging="180"/>
      </w:pPr>
    </w:lvl>
    <w:lvl w:ilvl="6" w:tplc="240A000F" w:tentative="1">
      <w:start w:val="1"/>
      <w:numFmt w:val="decimal"/>
      <w:lvlText w:val="%7."/>
      <w:lvlJc w:val="left"/>
      <w:pPr>
        <w:ind w:left="5055" w:hanging="360"/>
      </w:pPr>
    </w:lvl>
    <w:lvl w:ilvl="7" w:tplc="240A0019" w:tentative="1">
      <w:start w:val="1"/>
      <w:numFmt w:val="lowerLetter"/>
      <w:lvlText w:val="%8."/>
      <w:lvlJc w:val="left"/>
      <w:pPr>
        <w:ind w:left="5775" w:hanging="360"/>
      </w:pPr>
    </w:lvl>
    <w:lvl w:ilvl="8" w:tplc="240A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5" w15:restartNumberingAfterBreak="0">
    <w:nsid w:val="50546248"/>
    <w:multiLevelType w:val="hybridMultilevel"/>
    <w:tmpl w:val="8404EF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C14D57"/>
    <w:multiLevelType w:val="hybridMultilevel"/>
    <w:tmpl w:val="9F145E38"/>
    <w:lvl w:ilvl="0" w:tplc="87541026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EA5A3F"/>
      </w:rPr>
    </w:lvl>
    <w:lvl w:ilvl="1" w:tplc="F718F00A">
      <w:numFmt w:val="bullet"/>
      <w:lvlText w:val="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1C5B92"/>
    <w:multiLevelType w:val="hybridMultilevel"/>
    <w:tmpl w:val="BA2CBA94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7E6797"/>
    <w:multiLevelType w:val="hybridMultilevel"/>
    <w:tmpl w:val="585E81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BC00EA"/>
    <w:multiLevelType w:val="hybridMultilevel"/>
    <w:tmpl w:val="9E8C100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53C7DCC"/>
    <w:multiLevelType w:val="hybridMultilevel"/>
    <w:tmpl w:val="B9383D4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1C03D4"/>
    <w:multiLevelType w:val="hybridMultilevel"/>
    <w:tmpl w:val="A3CA15BC"/>
    <w:lvl w:ilvl="0" w:tplc="A6245A60">
      <w:start w:val="6"/>
      <w:numFmt w:val="bullet"/>
      <w:lvlText w:val=""/>
      <w:lvlJc w:val="left"/>
      <w:pPr>
        <w:ind w:left="720" w:hanging="360"/>
      </w:pPr>
      <w:rPr>
        <w:rFonts w:ascii="Symbol" w:eastAsia="Times New Roman" w:hAnsi="Symbol" w:cs="3M Circular TT Boo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25101"/>
    <w:multiLevelType w:val="multilevel"/>
    <w:tmpl w:val="174AD1B4"/>
    <w:lvl w:ilvl="0">
      <w:start w:val="1"/>
      <w:numFmt w:val="decimal"/>
      <w:lvlText w:val="%1."/>
      <w:lvlJc w:val="left"/>
      <w:pPr>
        <w:ind w:left="37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5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75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9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5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35" w:hanging="1440"/>
      </w:pPr>
      <w:rPr>
        <w:rFonts w:hint="default"/>
      </w:rPr>
    </w:lvl>
  </w:abstractNum>
  <w:abstractNum w:abstractNumId="23" w15:restartNumberingAfterBreak="0">
    <w:nsid w:val="6ACE1D38"/>
    <w:multiLevelType w:val="hybridMultilevel"/>
    <w:tmpl w:val="08863CE8"/>
    <w:lvl w:ilvl="0" w:tplc="0204A7E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C2A5B2B"/>
    <w:multiLevelType w:val="hybridMultilevel"/>
    <w:tmpl w:val="828CA14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09233E"/>
    <w:multiLevelType w:val="hybridMultilevel"/>
    <w:tmpl w:val="9D80AFFC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366509C"/>
    <w:multiLevelType w:val="hybridMultilevel"/>
    <w:tmpl w:val="56AA2810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181377"/>
    <w:multiLevelType w:val="hybridMultilevel"/>
    <w:tmpl w:val="9EB88E6A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2A52E0"/>
    <w:multiLevelType w:val="hybridMultilevel"/>
    <w:tmpl w:val="B6A8D0E8"/>
    <w:lvl w:ilvl="0" w:tplc="2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827B02"/>
    <w:multiLevelType w:val="hybridMultilevel"/>
    <w:tmpl w:val="F9B2D96E"/>
    <w:lvl w:ilvl="0" w:tplc="A9D03448">
      <w:start w:val="6"/>
      <w:numFmt w:val="bullet"/>
      <w:lvlText w:val="-"/>
      <w:lvlJc w:val="left"/>
      <w:pPr>
        <w:ind w:left="720" w:hanging="360"/>
      </w:pPr>
      <w:rPr>
        <w:rFonts w:ascii="3M Circular TT Light" w:eastAsia="Times New Roman" w:hAnsi="3M Circular TT Light" w:cs="3M Circular TT Light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A6B3C2E"/>
    <w:multiLevelType w:val="hybridMultilevel"/>
    <w:tmpl w:val="75F48B2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0C2A46"/>
    <w:multiLevelType w:val="multilevel"/>
    <w:tmpl w:val="F522D2E2"/>
    <w:lvl w:ilvl="0">
      <w:start w:val="1"/>
      <w:numFmt w:val="decimal"/>
      <w:pStyle w:val="TDC1"/>
      <w:lvlText w:val="%1."/>
      <w:lvlJc w:val="left"/>
      <w:pPr>
        <w:ind w:left="720" w:hanging="360"/>
      </w:pPr>
      <w:rPr>
        <w:rFonts w:hint="default"/>
        <w:i w:val="0"/>
        <w:color w:val="EA5A3F"/>
      </w:rPr>
    </w:lvl>
    <w:lvl w:ilvl="1">
      <w:start w:val="1"/>
      <w:numFmt w:val="decimal"/>
      <w:isLgl/>
      <w:lvlText w:val="%1.%2"/>
      <w:lvlJc w:val="left"/>
      <w:pPr>
        <w:ind w:left="689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2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23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584" w:hanging="1440"/>
      </w:pPr>
      <w:rPr>
        <w:rFonts w:hint="default"/>
      </w:rPr>
    </w:lvl>
  </w:abstractNum>
  <w:abstractNum w:abstractNumId="32" w15:restartNumberingAfterBreak="0">
    <w:nsid w:val="7C40770C"/>
    <w:multiLevelType w:val="hybridMultilevel"/>
    <w:tmpl w:val="BEE02098"/>
    <w:lvl w:ilvl="0" w:tplc="240A0001">
      <w:start w:val="1"/>
      <w:numFmt w:val="bullet"/>
      <w:lvlText w:val=""/>
      <w:lvlJc w:val="left"/>
      <w:pPr>
        <w:ind w:left="1455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75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95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15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</w:abstractNum>
  <w:num w:numId="1" w16cid:durableId="1410495513">
    <w:abstractNumId w:val="8"/>
  </w:num>
  <w:num w:numId="2" w16cid:durableId="325598689">
    <w:abstractNumId w:val="8"/>
    <w:lvlOverride w:ilvl="0">
      <w:startOverride w:val="1"/>
    </w:lvlOverride>
  </w:num>
  <w:num w:numId="3" w16cid:durableId="1550385530">
    <w:abstractNumId w:val="0"/>
  </w:num>
  <w:num w:numId="4" w16cid:durableId="1685747859">
    <w:abstractNumId w:val="24"/>
  </w:num>
  <w:num w:numId="5" w16cid:durableId="1643465043">
    <w:abstractNumId w:val="30"/>
  </w:num>
  <w:num w:numId="6" w16cid:durableId="521167519">
    <w:abstractNumId w:val="1"/>
  </w:num>
  <w:num w:numId="7" w16cid:durableId="548299914">
    <w:abstractNumId w:val="20"/>
  </w:num>
  <w:num w:numId="8" w16cid:durableId="711197665">
    <w:abstractNumId w:val="18"/>
  </w:num>
  <w:num w:numId="9" w16cid:durableId="2000766861">
    <w:abstractNumId w:val="21"/>
  </w:num>
  <w:num w:numId="10" w16cid:durableId="435566879">
    <w:abstractNumId w:val="13"/>
  </w:num>
  <w:num w:numId="11" w16cid:durableId="1465999112">
    <w:abstractNumId w:val="23"/>
  </w:num>
  <w:num w:numId="12" w16cid:durableId="1399667801">
    <w:abstractNumId w:val="5"/>
  </w:num>
  <w:num w:numId="13" w16cid:durableId="708261194">
    <w:abstractNumId w:val="15"/>
  </w:num>
  <w:num w:numId="14" w16cid:durableId="745613530">
    <w:abstractNumId w:val="3"/>
  </w:num>
  <w:num w:numId="15" w16cid:durableId="895122521">
    <w:abstractNumId w:val="12"/>
  </w:num>
  <w:num w:numId="16" w16cid:durableId="1320035736">
    <w:abstractNumId w:val="16"/>
  </w:num>
  <w:num w:numId="17" w16cid:durableId="418990129">
    <w:abstractNumId w:val="29"/>
  </w:num>
  <w:num w:numId="18" w16cid:durableId="371540070">
    <w:abstractNumId w:val="6"/>
  </w:num>
  <w:num w:numId="19" w16cid:durableId="411048266">
    <w:abstractNumId w:val="10"/>
  </w:num>
  <w:num w:numId="20" w16cid:durableId="401148255">
    <w:abstractNumId w:val="22"/>
  </w:num>
  <w:num w:numId="21" w16cid:durableId="1859731856">
    <w:abstractNumId w:val="14"/>
  </w:num>
  <w:num w:numId="22" w16cid:durableId="1816295170">
    <w:abstractNumId w:val="19"/>
  </w:num>
  <w:num w:numId="23" w16cid:durableId="899561833">
    <w:abstractNumId w:val="11"/>
  </w:num>
  <w:num w:numId="24" w16cid:durableId="229585584">
    <w:abstractNumId w:val="25"/>
  </w:num>
  <w:num w:numId="25" w16cid:durableId="74514896">
    <w:abstractNumId w:val="7"/>
  </w:num>
  <w:num w:numId="26" w16cid:durableId="1281886127">
    <w:abstractNumId w:val="32"/>
  </w:num>
  <w:num w:numId="27" w16cid:durableId="356546639">
    <w:abstractNumId w:val="4"/>
  </w:num>
  <w:num w:numId="28" w16cid:durableId="1680618110">
    <w:abstractNumId w:val="31"/>
  </w:num>
  <w:num w:numId="29" w16cid:durableId="2147312932">
    <w:abstractNumId w:val="31"/>
    <w:lvlOverride w:ilvl="0">
      <w:startOverride w:val="1"/>
    </w:lvlOverride>
  </w:num>
  <w:num w:numId="30" w16cid:durableId="1267347381">
    <w:abstractNumId w:val="17"/>
  </w:num>
  <w:num w:numId="31" w16cid:durableId="162017897">
    <w:abstractNumId w:val="9"/>
  </w:num>
  <w:num w:numId="32" w16cid:durableId="1420444674">
    <w:abstractNumId w:val="2"/>
  </w:num>
  <w:num w:numId="33" w16cid:durableId="655382815">
    <w:abstractNumId w:val="27"/>
  </w:num>
  <w:num w:numId="34" w16cid:durableId="124281069">
    <w:abstractNumId w:val="28"/>
  </w:num>
  <w:num w:numId="35" w16cid:durableId="63380469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1"/>
  <w:activeWritingStyle w:appName="MSWord" w:lang="en-US" w:vendorID="64" w:dllVersion="5" w:nlCheck="1" w:checkStyle="1"/>
  <w:activeWritingStyle w:appName="MSWord" w:lang="es-MX" w:vendorID="64" w:dllVersion="6" w:nlCheck="1" w:checkStyle="1"/>
  <w:activeWritingStyle w:appName="MSWord" w:lang="es-419" w:vendorID="64" w:dllVersion="6" w:nlCheck="1" w:checkStyle="1"/>
  <w:activeWritingStyle w:appName="MSWord" w:lang="es-ES" w:vendorID="64" w:dllVersion="6" w:nlCheck="1" w:checkStyle="1"/>
  <w:activeWritingStyle w:appName="MSWord" w:lang="es-MX" w:vendorID="64" w:dllVersion="0" w:nlCheck="1" w:checkStyle="0"/>
  <w:activeWritingStyle w:appName="MSWord" w:lang="en-US" w:vendorID="64" w:dllVersion="0" w:nlCheck="1" w:checkStyle="0"/>
  <w:activeWritingStyle w:appName="MSWord" w:lang="es-CO" w:vendorID="64" w:dllVersion="0" w:nlCheck="1" w:checkStyle="0"/>
  <w:activeWritingStyle w:appName="MSWord" w:lang="es-CL" w:vendorID="64" w:dllVersion="0" w:nlCheck="1" w:checkStyle="0"/>
  <w:activeWritingStyle w:appName="MSWord" w:lang="es-PA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EEcet2aFUvYqH5bTOS7GvQhTf6WY6NfAM+OV5dtemYwRJa9eXkKwg+Xa/Hcle90PoonWwyZfepQ9o86tnk4MDw==" w:salt="S68d0oYxMXlWCpqyR066Jg=="/>
  <w:defaultTabStop w:val="720"/>
  <w:hyphenationZone w:val="425"/>
  <w:characterSpacingControl w:val="doNotCompress"/>
  <w:hdrShapeDefaults>
    <o:shapedefaults v:ext="edit" spidmax="210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ccess Type" w:val="Inherited"/>
    <w:docVar w:name="BOID" w:val="14708.49227.16352.10449"/>
    <w:docVar w:name="Branch To" w:val="None"/>
    <w:docVar w:name="clau" w:val="TRUE"/>
    <w:docVar w:name="Current" w:val="Preliminary"/>
    <w:docVar w:name="Date created" w:val="February 14, 2008"/>
    <w:docVar w:name="Designated User" w:val="Unassigned"/>
    <w:docVar w:name="Expected Completion Date" w:val="Sat Dec 1, 2001 12:00:00 AM CST"/>
    <w:docVar w:name="Export Control" w:val="No"/>
    <w:docVar w:name="For Sale" w:val="No"/>
    <w:docVar w:name="format" w:val="Main Document"/>
    <w:docVar w:name="Is Version Object" w:val="False"/>
    <w:docVar w:name="Language" w:val="English"/>
    <w:docVar w:name="Make Order Reason" w:val="Lab Experiment"/>
    <w:docVar w:name="Move Files To Version" w:val="False"/>
    <w:docVar w:name="mxAuthor" w:val="Traci Ottens"/>
    <w:docVar w:name="mxCurrent" w:val="Preliminary"/>
    <w:docVar w:name="mxDateCreated" w:val="September 19, 2001"/>
    <w:docVar w:name="mxDescription" w:val="this is a make order"/>
    <w:docVar w:name="mxForSale" w:val="No"/>
    <w:docVar w:name="mxName" w:val="9999-003-007"/>
    <w:docVar w:name="mxOperations" w:val="Extruding, Welding"/>
    <w:docVar w:name="mxOwner" w:val="creator"/>
    <w:docVar w:name="mxRevision" w:val="1"/>
    <w:docVar w:name="mxTitle" w:val="Try Making Something New"/>
    <w:docVar w:name="mxType" w:val="Make Order"/>
    <w:docVar w:name="Name" w:val="RPT-122553"/>
    <w:docVar w:name="NextReviewDate" w:val=" "/>
    <w:docVar w:name="ohesAuthor" w:val="lcfadmin"/>
    <w:docVar w:name="ohesDateReleased" w:val=" "/>
    <w:docVar w:name="ohesDateSupersedes" w:val=" "/>
    <w:docVar w:name="Originator" w:val="lcfadmin"/>
    <w:docVar w:name="Owning Division" w:val="OHES"/>
    <w:docVar w:name="Read Access" w:val="Division Only"/>
    <w:docVar w:name="ReasonForChange" w:val=" "/>
    <w:docVar w:name="Report Category" w:val="Tech Report "/>
    <w:docVar w:name="Requires Quality Release" w:val="FALSE"/>
    <w:docVar w:name="Revision" w:val="1"/>
    <w:docVar w:name="Suspend Versioning" w:val="False"/>
    <w:docVar w:name="Template Version" w:val="1"/>
    <w:docVar w:name="Type" w:val="Report"/>
  </w:docVars>
  <w:rsids>
    <w:rsidRoot w:val="003C640F"/>
    <w:rsid w:val="00005161"/>
    <w:rsid w:val="00023CF8"/>
    <w:rsid w:val="00024934"/>
    <w:rsid w:val="00031F4F"/>
    <w:rsid w:val="000409A8"/>
    <w:rsid w:val="00051069"/>
    <w:rsid w:val="0005150A"/>
    <w:rsid w:val="00051BE1"/>
    <w:rsid w:val="00055719"/>
    <w:rsid w:val="00056DF9"/>
    <w:rsid w:val="00063631"/>
    <w:rsid w:val="00066CF9"/>
    <w:rsid w:val="00070CA3"/>
    <w:rsid w:val="000730DF"/>
    <w:rsid w:val="00074E99"/>
    <w:rsid w:val="00082BE3"/>
    <w:rsid w:val="000835D1"/>
    <w:rsid w:val="00090E77"/>
    <w:rsid w:val="0009313B"/>
    <w:rsid w:val="00095736"/>
    <w:rsid w:val="000A0076"/>
    <w:rsid w:val="000C2272"/>
    <w:rsid w:val="000C661D"/>
    <w:rsid w:val="000D4D6D"/>
    <w:rsid w:val="000F526C"/>
    <w:rsid w:val="00105C5C"/>
    <w:rsid w:val="0010686F"/>
    <w:rsid w:val="0011362E"/>
    <w:rsid w:val="00114F54"/>
    <w:rsid w:val="00120129"/>
    <w:rsid w:val="0012463B"/>
    <w:rsid w:val="00135C45"/>
    <w:rsid w:val="00142766"/>
    <w:rsid w:val="001433F7"/>
    <w:rsid w:val="00146039"/>
    <w:rsid w:val="00150D42"/>
    <w:rsid w:val="00170115"/>
    <w:rsid w:val="00170717"/>
    <w:rsid w:val="001A064F"/>
    <w:rsid w:val="001A0693"/>
    <w:rsid w:val="001A29CA"/>
    <w:rsid w:val="001A72CD"/>
    <w:rsid w:val="001B0290"/>
    <w:rsid w:val="001B1D45"/>
    <w:rsid w:val="001B3D40"/>
    <w:rsid w:val="001E389A"/>
    <w:rsid w:val="002029A0"/>
    <w:rsid w:val="0022316C"/>
    <w:rsid w:val="0023012C"/>
    <w:rsid w:val="0023143E"/>
    <w:rsid w:val="002334D8"/>
    <w:rsid w:val="00235EFA"/>
    <w:rsid w:val="00246D9F"/>
    <w:rsid w:val="0026144B"/>
    <w:rsid w:val="0027504A"/>
    <w:rsid w:val="00285FFD"/>
    <w:rsid w:val="0029327E"/>
    <w:rsid w:val="00294542"/>
    <w:rsid w:val="00297567"/>
    <w:rsid w:val="002977BA"/>
    <w:rsid w:val="002A0075"/>
    <w:rsid w:val="002A3953"/>
    <w:rsid w:val="002A4B3E"/>
    <w:rsid w:val="002A53CE"/>
    <w:rsid w:val="002A59C6"/>
    <w:rsid w:val="002C66CF"/>
    <w:rsid w:val="002C670F"/>
    <w:rsid w:val="002D22EA"/>
    <w:rsid w:val="002D479D"/>
    <w:rsid w:val="002D74CC"/>
    <w:rsid w:val="002E57C0"/>
    <w:rsid w:val="002E7D77"/>
    <w:rsid w:val="00310D46"/>
    <w:rsid w:val="00313C17"/>
    <w:rsid w:val="00316EB2"/>
    <w:rsid w:val="00322ECA"/>
    <w:rsid w:val="00323CBD"/>
    <w:rsid w:val="00324390"/>
    <w:rsid w:val="003258AB"/>
    <w:rsid w:val="003309F1"/>
    <w:rsid w:val="00335FF1"/>
    <w:rsid w:val="00336BC5"/>
    <w:rsid w:val="00346FAF"/>
    <w:rsid w:val="00355A65"/>
    <w:rsid w:val="003626C5"/>
    <w:rsid w:val="0036502B"/>
    <w:rsid w:val="00365F53"/>
    <w:rsid w:val="003671E7"/>
    <w:rsid w:val="00370C8B"/>
    <w:rsid w:val="003764A3"/>
    <w:rsid w:val="00387265"/>
    <w:rsid w:val="003A5558"/>
    <w:rsid w:val="003B47EE"/>
    <w:rsid w:val="003B5F6C"/>
    <w:rsid w:val="003B6D4A"/>
    <w:rsid w:val="003C11F7"/>
    <w:rsid w:val="003C2F45"/>
    <w:rsid w:val="003C3F7D"/>
    <w:rsid w:val="003C640F"/>
    <w:rsid w:val="003C7E09"/>
    <w:rsid w:val="003E22B4"/>
    <w:rsid w:val="003E240D"/>
    <w:rsid w:val="003E57D8"/>
    <w:rsid w:val="003E6210"/>
    <w:rsid w:val="003E71C5"/>
    <w:rsid w:val="003F0797"/>
    <w:rsid w:val="003F105E"/>
    <w:rsid w:val="003F432C"/>
    <w:rsid w:val="003F6B2E"/>
    <w:rsid w:val="003F7363"/>
    <w:rsid w:val="003F75BC"/>
    <w:rsid w:val="00400199"/>
    <w:rsid w:val="0041446C"/>
    <w:rsid w:val="00426A37"/>
    <w:rsid w:val="0043679F"/>
    <w:rsid w:val="004376B4"/>
    <w:rsid w:val="004415C9"/>
    <w:rsid w:val="0044251B"/>
    <w:rsid w:val="004436AD"/>
    <w:rsid w:val="004442B3"/>
    <w:rsid w:val="004451F4"/>
    <w:rsid w:val="00446467"/>
    <w:rsid w:val="00457F76"/>
    <w:rsid w:val="00474D10"/>
    <w:rsid w:val="004757BC"/>
    <w:rsid w:val="00485CB9"/>
    <w:rsid w:val="004950B3"/>
    <w:rsid w:val="004A78C3"/>
    <w:rsid w:val="004A7CAB"/>
    <w:rsid w:val="004B7696"/>
    <w:rsid w:val="004D0996"/>
    <w:rsid w:val="004D2E31"/>
    <w:rsid w:val="004D7E86"/>
    <w:rsid w:val="004E2826"/>
    <w:rsid w:val="004E72D5"/>
    <w:rsid w:val="004F000D"/>
    <w:rsid w:val="00500DF7"/>
    <w:rsid w:val="00501976"/>
    <w:rsid w:val="00503D99"/>
    <w:rsid w:val="00506117"/>
    <w:rsid w:val="00506A1B"/>
    <w:rsid w:val="00511EA1"/>
    <w:rsid w:val="0051233E"/>
    <w:rsid w:val="00523334"/>
    <w:rsid w:val="005234A5"/>
    <w:rsid w:val="005418FF"/>
    <w:rsid w:val="005435D5"/>
    <w:rsid w:val="005466C4"/>
    <w:rsid w:val="00547311"/>
    <w:rsid w:val="00550D4E"/>
    <w:rsid w:val="00556378"/>
    <w:rsid w:val="005567F6"/>
    <w:rsid w:val="00565043"/>
    <w:rsid w:val="00566D89"/>
    <w:rsid w:val="00580584"/>
    <w:rsid w:val="005921ED"/>
    <w:rsid w:val="005B1149"/>
    <w:rsid w:val="005B5BB5"/>
    <w:rsid w:val="005D131F"/>
    <w:rsid w:val="005D746B"/>
    <w:rsid w:val="005D7F52"/>
    <w:rsid w:val="005E331C"/>
    <w:rsid w:val="005E4C84"/>
    <w:rsid w:val="005F7FB7"/>
    <w:rsid w:val="006006D3"/>
    <w:rsid w:val="00603B87"/>
    <w:rsid w:val="006050BA"/>
    <w:rsid w:val="00610AD6"/>
    <w:rsid w:val="00617806"/>
    <w:rsid w:val="00623348"/>
    <w:rsid w:val="0062378D"/>
    <w:rsid w:val="00626D76"/>
    <w:rsid w:val="006302E1"/>
    <w:rsid w:val="006311FF"/>
    <w:rsid w:val="0063526B"/>
    <w:rsid w:val="006515D7"/>
    <w:rsid w:val="0065331D"/>
    <w:rsid w:val="00674EDF"/>
    <w:rsid w:val="00676F64"/>
    <w:rsid w:val="006807E5"/>
    <w:rsid w:val="00684767"/>
    <w:rsid w:val="00690CD3"/>
    <w:rsid w:val="00693B0E"/>
    <w:rsid w:val="006A05C0"/>
    <w:rsid w:val="006A13F1"/>
    <w:rsid w:val="006B31E2"/>
    <w:rsid w:val="006B5027"/>
    <w:rsid w:val="006B777F"/>
    <w:rsid w:val="006C10B6"/>
    <w:rsid w:val="006C37D3"/>
    <w:rsid w:val="006D06A8"/>
    <w:rsid w:val="006D3D8F"/>
    <w:rsid w:val="006D5D55"/>
    <w:rsid w:val="006E51EF"/>
    <w:rsid w:val="006E58DF"/>
    <w:rsid w:val="006E6817"/>
    <w:rsid w:val="006F2E88"/>
    <w:rsid w:val="006F7BB6"/>
    <w:rsid w:val="007006B7"/>
    <w:rsid w:val="0070108F"/>
    <w:rsid w:val="00702DE6"/>
    <w:rsid w:val="007124DF"/>
    <w:rsid w:val="00714263"/>
    <w:rsid w:val="007142CF"/>
    <w:rsid w:val="00715863"/>
    <w:rsid w:val="0072039D"/>
    <w:rsid w:val="0073102E"/>
    <w:rsid w:val="00732E68"/>
    <w:rsid w:val="0073417D"/>
    <w:rsid w:val="00735E4D"/>
    <w:rsid w:val="00744ECA"/>
    <w:rsid w:val="00747065"/>
    <w:rsid w:val="00751F54"/>
    <w:rsid w:val="007527F6"/>
    <w:rsid w:val="007530A1"/>
    <w:rsid w:val="00757319"/>
    <w:rsid w:val="00763F80"/>
    <w:rsid w:val="00771A90"/>
    <w:rsid w:val="00775AFB"/>
    <w:rsid w:val="00781373"/>
    <w:rsid w:val="00784AAF"/>
    <w:rsid w:val="00786783"/>
    <w:rsid w:val="00791616"/>
    <w:rsid w:val="00796501"/>
    <w:rsid w:val="007A3058"/>
    <w:rsid w:val="007B2E62"/>
    <w:rsid w:val="007B3127"/>
    <w:rsid w:val="007B406B"/>
    <w:rsid w:val="007B5289"/>
    <w:rsid w:val="007C13A5"/>
    <w:rsid w:val="007C41FD"/>
    <w:rsid w:val="007D2F31"/>
    <w:rsid w:val="007D2FCD"/>
    <w:rsid w:val="007D3080"/>
    <w:rsid w:val="007D37C0"/>
    <w:rsid w:val="007D5597"/>
    <w:rsid w:val="007E05C8"/>
    <w:rsid w:val="007E06F2"/>
    <w:rsid w:val="007F1013"/>
    <w:rsid w:val="00800E36"/>
    <w:rsid w:val="00803544"/>
    <w:rsid w:val="00805128"/>
    <w:rsid w:val="00811087"/>
    <w:rsid w:val="00811205"/>
    <w:rsid w:val="008157AD"/>
    <w:rsid w:val="00832CE3"/>
    <w:rsid w:val="008343A4"/>
    <w:rsid w:val="008400D7"/>
    <w:rsid w:val="00847163"/>
    <w:rsid w:val="008519EC"/>
    <w:rsid w:val="00853B76"/>
    <w:rsid w:val="00854DC5"/>
    <w:rsid w:val="00870C35"/>
    <w:rsid w:val="008879B9"/>
    <w:rsid w:val="00892D10"/>
    <w:rsid w:val="0089485E"/>
    <w:rsid w:val="00896B6B"/>
    <w:rsid w:val="008B075E"/>
    <w:rsid w:val="008B0ACD"/>
    <w:rsid w:val="008B3DF8"/>
    <w:rsid w:val="008C0EEA"/>
    <w:rsid w:val="008C693E"/>
    <w:rsid w:val="008D148B"/>
    <w:rsid w:val="008E2AC4"/>
    <w:rsid w:val="008F13DA"/>
    <w:rsid w:val="008F3FF8"/>
    <w:rsid w:val="00901B61"/>
    <w:rsid w:val="00910BBF"/>
    <w:rsid w:val="00914DCA"/>
    <w:rsid w:val="0092111D"/>
    <w:rsid w:val="00927E15"/>
    <w:rsid w:val="00933C07"/>
    <w:rsid w:val="00940059"/>
    <w:rsid w:val="009405EC"/>
    <w:rsid w:val="009406DE"/>
    <w:rsid w:val="00940B22"/>
    <w:rsid w:val="00943F4D"/>
    <w:rsid w:val="009445B6"/>
    <w:rsid w:val="009460E4"/>
    <w:rsid w:val="00953ACE"/>
    <w:rsid w:val="00953DE2"/>
    <w:rsid w:val="0095640A"/>
    <w:rsid w:val="00967EE3"/>
    <w:rsid w:val="0098136E"/>
    <w:rsid w:val="0098594A"/>
    <w:rsid w:val="00991E9F"/>
    <w:rsid w:val="0099655D"/>
    <w:rsid w:val="009A2EF2"/>
    <w:rsid w:val="009A30C8"/>
    <w:rsid w:val="009A3A50"/>
    <w:rsid w:val="009A3E52"/>
    <w:rsid w:val="009A42E6"/>
    <w:rsid w:val="009A6157"/>
    <w:rsid w:val="009B0D02"/>
    <w:rsid w:val="009B3709"/>
    <w:rsid w:val="009B7C83"/>
    <w:rsid w:val="009C5A6F"/>
    <w:rsid w:val="009C5DEA"/>
    <w:rsid w:val="009D467D"/>
    <w:rsid w:val="009E75EA"/>
    <w:rsid w:val="009F23AE"/>
    <w:rsid w:val="009F2945"/>
    <w:rsid w:val="009F6B7B"/>
    <w:rsid w:val="00A16816"/>
    <w:rsid w:val="00A214B8"/>
    <w:rsid w:val="00A22BC5"/>
    <w:rsid w:val="00A24FC5"/>
    <w:rsid w:val="00A25F95"/>
    <w:rsid w:val="00A421C2"/>
    <w:rsid w:val="00A51B58"/>
    <w:rsid w:val="00A567CF"/>
    <w:rsid w:val="00A644A4"/>
    <w:rsid w:val="00A64C1A"/>
    <w:rsid w:val="00A67591"/>
    <w:rsid w:val="00A718DC"/>
    <w:rsid w:val="00A85AF1"/>
    <w:rsid w:val="00A97656"/>
    <w:rsid w:val="00AB6876"/>
    <w:rsid w:val="00AC3311"/>
    <w:rsid w:val="00AC495E"/>
    <w:rsid w:val="00AD51BD"/>
    <w:rsid w:val="00AD7064"/>
    <w:rsid w:val="00AD77B4"/>
    <w:rsid w:val="00AE3DD1"/>
    <w:rsid w:val="00AF1FD4"/>
    <w:rsid w:val="00B03882"/>
    <w:rsid w:val="00B039A4"/>
    <w:rsid w:val="00B11A03"/>
    <w:rsid w:val="00B151BF"/>
    <w:rsid w:val="00B15D33"/>
    <w:rsid w:val="00B17CD8"/>
    <w:rsid w:val="00B2112B"/>
    <w:rsid w:val="00B223B9"/>
    <w:rsid w:val="00B42D51"/>
    <w:rsid w:val="00B52830"/>
    <w:rsid w:val="00B55696"/>
    <w:rsid w:val="00B567B6"/>
    <w:rsid w:val="00B64109"/>
    <w:rsid w:val="00B728D3"/>
    <w:rsid w:val="00B76728"/>
    <w:rsid w:val="00B7717D"/>
    <w:rsid w:val="00B80485"/>
    <w:rsid w:val="00B807C6"/>
    <w:rsid w:val="00B91CB8"/>
    <w:rsid w:val="00B94F78"/>
    <w:rsid w:val="00BA1BDC"/>
    <w:rsid w:val="00BA5AC4"/>
    <w:rsid w:val="00BC1750"/>
    <w:rsid w:val="00BC75B9"/>
    <w:rsid w:val="00BD1E9B"/>
    <w:rsid w:val="00BD477F"/>
    <w:rsid w:val="00BD6E0A"/>
    <w:rsid w:val="00BE0339"/>
    <w:rsid w:val="00BF257C"/>
    <w:rsid w:val="00BF5413"/>
    <w:rsid w:val="00BF5F36"/>
    <w:rsid w:val="00C03842"/>
    <w:rsid w:val="00C16478"/>
    <w:rsid w:val="00C22EB0"/>
    <w:rsid w:val="00C238FD"/>
    <w:rsid w:val="00C25D61"/>
    <w:rsid w:val="00C301F0"/>
    <w:rsid w:val="00C31921"/>
    <w:rsid w:val="00C3239E"/>
    <w:rsid w:val="00C400BF"/>
    <w:rsid w:val="00C412CA"/>
    <w:rsid w:val="00C41B4B"/>
    <w:rsid w:val="00C51F56"/>
    <w:rsid w:val="00C536C3"/>
    <w:rsid w:val="00C56A3E"/>
    <w:rsid w:val="00C74DC1"/>
    <w:rsid w:val="00C81B6A"/>
    <w:rsid w:val="00C94FD6"/>
    <w:rsid w:val="00CA43E5"/>
    <w:rsid w:val="00CA45E2"/>
    <w:rsid w:val="00CA580D"/>
    <w:rsid w:val="00CB0F70"/>
    <w:rsid w:val="00CB6073"/>
    <w:rsid w:val="00CB6E43"/>
    <w:rsid w:val="00CC0261"/>
    <w:rsid w:val="00CC44D2"/>
    <w:rsid w:val="00CD1BCB"/>
    <w:rsid w:val="00CD46BA"/>
    <w:rsid w:val="00CD7E95"/>
    <w:rsid w:val="00CE1333"/>
    <w:rsid w:val="00CE4881"/>
    <w:rsid w:val="00CE4B16"/>
    <w:rsid w:val="00CE513F"/>
    <w:rsid w:val="00CE6465"/>
    <w:rsid w:val="00D014F0"/>
    <w:rsid w:val="00D02E02"/>
    <w:rsid w:val="00D04D18"/>
    <w:rsid w:val="00D058D5"/>
    <w:rsid w:val="00D1612D"/>
    <w:rsid w:val="00D21F12"/>
    <w:rsid w:val="00D3163F"/>
    <w:rsid w:val="00D46A8C"/>
    <w:rsid w:val="00D47292"/>
    <w:rsid w:val="00D50287"/>
    <w:rsid w:val="00D53C4C"/>
    <w:rsid w:val="00D53F9A"/>
    <w:rsid w:val="00D73813"/>
    <w:rsid w:val="00D806EC"/>
    <w:rsid w:val="00D8156C"/>
    <w:rsid w:val="00D8488D"/>
    <w:rsid w:val="00D927C0"/>
    <w:rsid w:val="00DA0FDE"/>
    <w:rsid w:val="00DA4388"/>
    <w:rsid w:val="00DA72D3"/>
    <w:rsid w:val="00DB2D47"/>
    <w:rsid w:val="00DB5D61"/>
    <w:rsid w:val="00DB668A"/>
    <w:rsid w:val="00DB6D33"/>
    <w:rsid w:val="00DC12CB"/>
    <w:rsid w:val="00DC2C70"/>
    <w:rsid w:val="00DC6139"/>
    <w:rsid w:val="00DD0995"/>
    <w:rsid w:val="00DE4841"/>
    <w:rsid w:val="00DE4974"/>
    <w:rsid w:val="00DF5817"/>
    <w:rsid w:val="00DF6C0D"/>
    <w:rsid w:val="00E00377"/>
    <w:rsid w:val="00E01C38"/>
    <w:rsid w:val="00E04E9A"/>
    <w:rsid w:val="00E119B8"/>
    <w:rsid w:val="00E238A8"/>
    <w:rsid w:val="00E23F8E"/>
    <w:rsid w:val="00E3625B"/>
    <w:rsid w:val="00E41D28"/>
    <w:rsid w:val="00E42E9B"/>
    <w:rsid w:val="00E46DA0"/>
    <w:rsid w:val="00E47030"/>
    <w:rsid w:val="00E531C7"/>
    <w:rsid w:val="00E66B42"/>
    <w:rsid w:val="00E81B6C"/>
    <w:rsid w:val="00E82E8A"/>
    <w:rsid w:val="00E8720D"/>
    <w:rsid w:val="00E95C18"/>
    <w:rsid w:val="00EA05F4"/>
    <w:rsid w:val="00EA7EB3"/>
    <w:rsid w:val="00EB345D"/>
    <w:rsid w:val="00EB5DC7"/>
    <w:rsid w:val="00EC1C22"/>
    <w:rsid w:val="00EC7502"/>
    <w:rsid w:val="00ED2244"/>
    <w:rsid w:val="00ED4F21"/>
    <w:rsid w:val="00EE37D5"/>
    <w:rsid w:val="00EE3F5F"/>
    <w:rsid w:val="00EF0B23"/>
    <w:rsid w:val="00EF35EA"/>
    <w:rsid w:val="00F005BD"/>
    <w:rsid w:val="00F03454"/>
    <w:rsid w:val="00F170C0"/>
    <w:rsid w:val="00F403E0"/>
    <w:rsid w:val="00F42F19"/>
    <w:rsid w:val="00F47E5F"/>
    <w:rsid w:val="00F53726"/>
    <w:rsid w:val="00F56D13"/>
    <w:rsid w:val="00F612D0"/>
    <w:rsid w:val="00F65AFB"/>
    <w:rsid w:val="00F70146"/>
    <w:rsid w:val="00F74AC9"/>
    <w:rsid w:val="00F80A46"/>
    <w:rsid w:val="00F84DC7"/>
    <w:rsid w:val="00FA1FBF"/>
    <w:rsid w:val="00FA20E5"/>
    <w:rsid w:val="00FB6AC1"/>
    <w:rsid w:val="00FC0CD2"/>
    <w:rsid w:val="00FD3192"/>
    <w:rsid w:val="00FD375B"/>
    <w:rsid w:val="00FD3D5E"/>
    <w:rsid w:val="00FE0173"/>
    <w:rsid w:val="00FE101C"/>
    <w:rsid w:val="00FF44E6"/>
    <w:rsid w:val="00FF49A1"/>
    <w:rsid w:val="00FF7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7"/>
    <o:shapelayout v:ext="edit">
      <o:idmap v:ext="edit" data="2"/>
      <o:rules v:ext="edit">
        <o:r id="V:Rule1" type="connector" idref="#_x0000_s2051"/>
        <o:r id="V:Rule2" type="connector" idref="#_x0000_s2100"/>
        <o:r id="V:Rule3" type="connector" idref="#_x0000_s2099"/>
        <o:r id="V:Rule4" type="connector" idref="#_x0000_s2106"/>
        <o:r id="V:Rule5" type="connector" idref="#_x0000_s2104"/>
        <o:r id="V:Rule6" type="connector" idref="#_x0000_s2102"/>
        <o:r id="V:Rule7" type="connector" idref="#_x0000_s2103"/>
      </o:rules>
    </o:shapelayout>
  </w:shapeDefaults>
  <w:decimalSymbol w:val=","/>
  <w:listSeparator w:val=";"/>
  <w14:docId w14:val="1418DB34"/>
  <w15:docId w15:val="{8059C29C-E9A8-42D6-9CB5-FCB587ACA8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02E02"/>
    <w:rPr>
      <w:rFonts w:ascii="Arial" w:hAnsi="Arial"/>
      <w:lang w:val="es-CO"/>
    </w:rPr>
  </w:style>
  <w:style w:type="paragraph" w:styleId="Ttulo1">
    <w:name w:val="heading 1"/>
    <w:basedOn w:val="Instruction"/>
    <w:next w:val="Normal"/>
    <w:qFormat/>
    <w:rsid w:val="00D02E02"/>
    <w:pPr>
      <w:outlineLvl w:val="0"/>
    </w:pPr>
  </w:style>
  <w:style w:type="paragraph" w:styleId="Ttulo2">
    <w:name w:val="heading 2"/>
    <w:basedOn w:val="Ttulo1"/>
    <w:next w:val="Normal"/>
    <w:qFormat/>
    <w:rsid w:val="00D02E02"/>
    <w:pPr>
      <w:outlineLvl w:val="1"/>
    </w:pPr>
  </w:style>
  <w:style w:type="paragraph" w:styleId="Ttulo3">
    <w:name w:val="heading 3"/>
    <w:basedOn w:val="Normal"/>
    <w:next w:val="Normal"/>
    <w:qFormat/>
    <w:rsid w:val="00D02E02"/>
    <w:pPr>
      <w:keepNext/>
      <w:outlineLvl w:val="2"/>
    </w:pPr>
    <w:rPr>
      <w:b/>
      <w:bCs/>
      <w:color w:val="000000"/>
      <w:sz w:val="22"/>
    </w:rPr>
  </w:style>
  <w:style w:type="paragraph" w:styleId="Ttulo4">
    <w:name w:val="heading 4"/>
    <w:basedOn w:val="Normal"/>
    <w:next w:val="Normal"/>
    <w:qFormat/>
    <w:rsid w:val="00D02E02"/>
    <w:pPr>
      <w:keepNext/>
      <w:spacing w:before="240" w:after="60"/>
      <w:outlineLvl w:val="3"/>
    </w:pPr>
    <w:rPr>
      <w:szCs w:val="28"/>
      <w:u w:val="singl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D02E02"/>
    <w:pPr>
      <w:tabs>
        <w:tab w:val="center" w:pos="4320"/>
        <w:tab w:val="right" w:pos="8640"/>
      </w:tabs>
    </w:pPr>
  </w:style>
  <w:style w:type="paragraph" w:styleId="Piedepgina">
    <w:name w:val="footer"/>
    <w:basedOn w:val="Normal"/>
    <w:link w:val="PiedepginaCar"/>
    <w:rsid w:val="00D02E02"/>
    <w:pPr>
      <w:tabs>
        <w:tab w:val="center" w:pos="4320"/>
        <w:tab w:val="right" w:pos="8640"/>
      </w:tabs>
    </w:pPr>
  </w:style>
  <w:style w:type="paragraph" w:styleId="Ttulo">
    <w:name w:val="Title"/>
    <w:basedOn w:val="Normal"/>
    <w:link w:val="TtuloCar"/>
    <w:uiPriority w:val="99"/>
    <w:qFormat/>
    <w:rsid w:val="00D02E02"/>
    <w:pPr>
      <w:spacing w:line="240" w:lineRule="atLeast"/>
      <w:jc w:val="center"/>
    </w:pPr>
    <w:rPr>
      <w:b/>
      <w:sz w:val="22"/>
    </w:rPr>
  </w:style>
  <w:style w:type="paragraph" w:styleId="Sangradetextonormal">
    <w:name w:val="Body Text Indent"/>
    <w:basedOn w:val="Normal"/>
    <w:rsid w:val="00D02E02"/>
    <w:pPr>
      <w:spacing w:line="240" w:lineRule="atLeast"/>
      <w:ind w:left="3600" w:hanging="3600"/>
    </w:pPr>
    <w:rPr>
      <w:sz w:val="22"/>
    </w:rPr>
  </w:style>
  <w:style w:type="paragraph" w:customStyle="1" w:styleId="Instruction">
    <w:name w:val="Instruction"/>
    <w:basedOn w:val="Normal"/>
    <w:rsid w:val="00D02E02"/>
    <w:pPr>
      <w:spacing w:before="120"/>
    </w:pPr>
    <w:rPr>
      <w:rFonts w:ascii="Courier New" w:hAnsi="Courier New"/>
      <w:bCs/>
      <w:color w:val="000000"/>
      <w:sz w:val="18"/>
    </w:rPr>
  </w:style>
  <w:style w:type="character" w:styleId="Nmerodepgina">
    <w:name w:val="page number"/>
    <w:basedOn w:val="Fuentedeprrafopredeter"/>
    <w:rsid w:val="00D02E02"/>
    <w:rPr>
      <w:rFonts w:ascii="Arial" w:hAnsi="Arial"/>
      <w:sz w:val="22"/>
    </w:rPr>
  </w:style>
  <w:style w:type="paragraph" w:customStyle="1" w:styleId="InstrHeader">
    <w:name w:val="Instr Header"/>
    <w:basedOn w:val="Normal"/>
    <w:next w:val="Instruction"/>
    <w:rsid w:val="00D02E02"/>
    <w:pPr>
      <w:spacing w:before="240" w:after="240"/>
    </w:pPr>
    <w:rPr>
      <w:b/>
      <w:color w:val="000000"/>
    </w:rPr>
  </w:style>
  <w:style w:type="paragraph" w:customStyle="1" w:styleId="DocInfo">
    <w:name w:val="Doc Info"/>
    <w:basedOn w:val="Normal"/>
    <w:rsid w:val="00D02E02"/>
    <w:pPr>
      <w:ind w:left="6750"/>
    </w:pPr>
  </w:style>
  <w:style w:type="paragraph" w:customStyle="1" w:styleId="InstrHeaderBlue">
    <w:name w:val="Instr HeaderBlue"/>
    <w:basedOn w:val="InstrHeader"/>
    <w:rsid w:val="00D02E02"/>
    <w:rPr>
      <w:color w:val="0000FF"/>
    </w:rPr>
  </w:style>
  <w:style w:type="paragraph" w:customStyle="1" w:styleId="Bullets">
    <w:name w:val="Bullets"/>
    <w:basedOn w:val="Normal"/>
    <w:rsid w:val="00D02E02"/>
    <w:pPr>
      <w:numPr>
        <w:numId w:val="3"/>
      </w:numPr>
    </w:pPr>
  </w:style>
  <w:style w:type="paragraph" w:customStyle="1" w:styleId="SingleSpaced">
    <w:name w:val="SingleSpaced"/>
    <w:basedOn w:val="Normal"/>
    <w:rsid w:val="00D02E02"/>
  </w:style>
  <w:style w:type="paragraph" w:styleId="Mapadeldocumento">
    <w:name w:val="Document Map"/>
    <w:basedOn w:val="Normal"/>
    <w:semiHidden/>
    <w:rsid w:val="00D02E02"/>
    <w:pPr>
      <w:shd w:val="clear" w:color="auto" w:fill="000080"/>
    </w:pPr>
    <w:rPr>
      <w:rFonts w:ascii="Tahoma" w:hAnsi="Tahoma" w:cs="Tahoma"/>
    </w:rPr>
  </w:style>
  <w:style w:type="table" w:styleId="Tablaconcuadrcula">
    <w:name w:val="Table Grid"/>
    <w:basedOn w:val="Tablanormal"/>
    <w:rsid w:val="005234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68476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684767"/>
    <w:rPr>
      <w:rFonts w:ascii="Tahoma" w:hAnsi="Tahoma" w:cs="Tahom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rsid w:val="00892D10"/>
    <w:rPr>
      <w:rFonts w:ascii="Arial" w:hAnsi="Arial"/>
    </w:rPr>
  </w:style>
  <w:style w:type="paragraph" w:styleId="Prrafodelista">
    <w:name w:val="List Paragraph"/>
    <w:basedOn w:val="Normal"/>
    <w:uiPriority w:val="34"/>
    <w:qFormat/>
    <w:rsid w:val="00EF35E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/>
    </w:rPr>
  </w:style>
  <w:style w:type="character" w:styleId="nfasis">
    <w:name w:val="Emphasis"/>
    <w:basedOn w:val="Fuentedeprrafopredeter"/>
    <w:uiPriority w:val="20"/>
    <w:qFormat/>
    <w:rsid w:val="0044251B"/>
    <w:rPr>
      <w:i/>
      <w:iCs/>
    </w:rPr>
  </w:style>
  <w:style w:type="character" w:customStyle="1" w:styleId="PiedepginaCar">
    <w:name w:val="Pie de página Car"/>
    <w:basedOn w:val="Fuentedeprrafopredeter"/>
    <w:link w:val="Piedepgina"/>
    <w:rsid w:val="003A5558"/>
    <w:rPr>
      <w:rFonts w:ascii="Arial" w:hAnsi="Arial"/>
    </w:rPr>
  </w:style>
  <w:style w:type="paragraph" w:customStyle="1" w:styleId="3Mformatos">
    <w:name w:val="3M formatos"/>
    <w:basedOn w:val="Ttulo2"/>
    <w:link w:val="3MformatosChar"/>
    <w:qFormat/>
    <w:rsid w:val="00400199"/>
    <w:pPr>
      <w:keepNext/>
      <w:pBdr>
        <w:top w:val="single" w:sz="18" w:space="1" w:color="365F91" w:themeColor="accent1" w:themeShade="BF"/>
      </w:pBdr>
      <w:shd w:val="clear" w:color="auto" w:fill="B8CCE4" w:themeFill="accent1" w:themeFillTint="66"/>
      <w:suppressAutoHyphens/>
      <w:spacing w:after="120"/>
      <w:ind w:left="720" w:hanging="720"/>
    </w:pPr>
    <w:rPr>
      <w:rFonts w:ascii="3M Circular TT Bold" w:hAnsi="3M Circular TT Bold"/>
      <w:b/>
      <w:bCs w:val="0"/>
      <w:smallCaps/>
      <w:color w:val="000000" w:themeColor="text1"/>
      <w:sz w:val="24"/>
      <w:szCs w:val="28"/>
      <w:lang w:val="es-MX"/>
    </w:rPr>
  </w:style>
  <w:style w:type="character" w:customStyle="1" w:styleId="3MformatosChar">
    <w:name w:val="3M formatos Char"/>
    <w:basedOn w:val="Fuentedeprrafopredeter"/>
    <w:link w:val="3Mformatos"/>
    <w:rsid w:val="00400199"/>
    <w:rPr>
      <w:rFonts w:ascii="3M Circular TT Bold" w:hAnsi="3M Circular TT Bold"/>
      <w:b/>
      <w:smallCaps/>
      <w:color w:val="000000" w:themeColor="text1"/>
      <w:sz w:val="24"/>
      <w:szCs w:val="28"/>
      <w:shd w:val="clear" w:color="auto" w:fill="B8CCE4" w:themeFill="accent1" w:themeFillTint="66"/>
      <w:lang w:val="es-MX"/>
    </w:rPr>
  </w:style>
  <w:style w:type="character" w:styleId="Textodelmarcadordeposicin">
    <w:name w:val="Placeholder Text"/>
    <w:basedOn w:val="Fuentedeprrafopredeter"/>
    <w:uiPriority w:val="99"/>
    <w:semiHidden/>
    <w:rsid w:val="00400199"/>
    <w:rPr>
      <w:color w:val="808080"/>
    </w:rPr>
  </w:style>
  <w:style w:type="paragraph" w:styleId="Textoindependiente">
    <w:name w:val="Body Text"/>
    <w:basedOn w:val="Normal"/>
    <w:link w:val="TextoindependienteCar"/>
    <w:semiHidden/>
    <w:unhideWhenUsed/>
    <w:rsid w:val="00DC6139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semiHidden/>
    <w:rsid w:val="00DC6139"/>
    <w:rPr>
      <w:rFonts w:ascii="Arial" w:hAnsi="Arial"/>
    </w:rPr>
  </w:style>
  <w:style w:type="character" w:styleId="Hipervnculo">
    <w:name w:val="Hyperlink"/>
    <w:basedOn w:val="Fuentedeprrafopredeter"/>
    <w:unhideWhenUsed/>
    <w:rsid w:val="00FA1FB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A1FBF"/>
    <w:rPr>
      <w:color w:val="605E5C"/>
      <w:shd w:val="clear" w:color="auto" w:fill="E1DFDD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E82E8A"/>
    <w:pPr>
      <w:numPr>
        <w:numId w:val="28"/>
      </w:numPr>
      <w:tabs>
        <w:tab w:val="left" w:pos="440"/>
        <w:tab w:val="right" w:leader="dot" w:pos="8828"/>
      </w:tabs>
      <w:spacing w:after="100"/>
    </w:pPr>
    <w:rPr>
      <w:rFonts w:eastAsiaTheme="minorHAnsi" w:cs="Arial"/>
      <w:b/>
      <w:bCs/>
      <w:noProof/>
      <w:color w:val="EA5A3F"/>
      <w:spacing w:val="5"/>
      <w:sz w:val="24"/>
      <w:szCs w:val="24"/>
    </w:rPr>
  </w:style>
  <w:style w:type="paragraph" w:customStyle="1" w:styleId="Estilo1">
    <w:name w:val="Estilo1"/>
    <w:basedOn w:val="Normal"/>
    <w:link w:val="Estilo1Car"/>
    <w:qFormat/>
    <w:rsid w:val="00E82E8A"/>
    <w:pPr>
      <w:spacing w:after="200"/>
    </w:pPr>
    <w:rPr>
      <w:rFonts w:asciiTheme="minorHAnsi" w:eastAsiaTheme="minorHAnsi" w:hAnsiTheme="minorHAnsi" w:cstheme="minorBidi"/>
      <w:b/>
      <w:bCs/>
      <w:color w:val="EA5A3F"/>
      <w:sz w:val="22"/>
      <w:szCs w:val="22"/>
    </w:rPr>
  </w:style>
  <w:style w:type="character" w:customStyle="1" w:styleId="Estilo1Car">
    <w:name w:val="Estilo1 Car"/>
    <w:basedOn w:val="Fuentedeprrafopredeter"/>
    <w:link w:val="Estilo1"/>
    <w:rsid w:val="00E82E8A"/>
    <w:rPr>
      <w:rFonts w:asciiTheme="minorHAnsi" w:eastAsiaTheme="minorHAnsi" w:hAnsiTheme="minorHAnsi" w:cstheme="minorBidi"/>
      <w:b/>
      <w:bCs/>
      <w:color w:val="EA5A3F"/>
      <w:sz w:val="22"/>
      <w:szCs w:val="22"/>
      <w:lang w:val="es-CO"/>
    </w:rPr>
  </w:style>
  <w:style w:type="character" w:styleId="Hipervnculovisitado">
    <w:name w:val="FollowedHyperlink"/>
    <w:basedOn w:val="Fuentedeprrafopredeter"/>
    <w:semiHidden/>
    <w:unhideWhenUsed/>
    <w:rsid w:val="004436AD"/>
    <w:rPr>
      <w:color w:val="800080" w:themeColor="followedHyperlink"/>
      <w:u w:val="single"/>
    </w:rPr>
  </w:style>
  <w:style w:type="character" w:customStyle="1" w:styleId="TtuloCar">
    <w:name w:val="Título Car"/>
    <w:basedOn w:val="Fuentedeprrafopredeter"/>
    <w:link w:val="Ttulo"/>
    <w:uiPriority w:val="99"/>
    <w:rsid w:val="00B64109"/>
    <w:rPr>
      <w:rFonts w:ascii="Arial" w:hAnsi="Arial"/>
      <w:b/>
      <w:sz w:val="22"/>
      <w:lang w:val="es-CO"/>
    </w:rPr>
  </w:style>
  <w:style w:type="paragraph" w:styleId="Sinespaciado">
    <w:name w:val="No Spacing"/>
    <w:uiPriority w:val="1"/>
    <w:qFormat/>
    <w:rsid w:val="007527F6"/>
    <w:rPr>
      <w:rFonts w:asciiTheme="minorHAnsi" w:eastAsiaTheme="minorHAnsi" w:hAnsiTheme="minorHAnsi" w:cstheme="minorBidi"/>
      <w:sz w:val="22"/>
      <w:szCs w:val="22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35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24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2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35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16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3411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606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8659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652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348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2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7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26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48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861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733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1889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42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7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D555P6r23bY" TargetMode="External"/><Relationship Id="rId18" Type="http://schemas.openxmlformats.org/officeDocument/2006/relationships/hyperlink" Target="https://www.youtube.com/watch?v=gIYmLAKMAjo" TargetMode="External"/><Relationship Id="rId26" Type="http://schemas.openxmlformats.org/officeDocument/2006/relationships/hyperlink" Target="https://www.youtube.com/watch?v=Xv0qUF10JXk" TargetMode="External"/><Relationship Id="rId39" Type="http://schemas.openxmlformats.org/officeDocument/2006/relationships/hyperlink" Target="https://www.youtube.com/watch?v=hCoTzFDdoFg" TargetMode="External"/><Relationship Id="rId21" Type="http://schemas.openxmlformats.org/officeDocument/2006/relationships/hyperlink" Target="https://www.youtube.com/watch?v=iK40-qFYL54" TargetMode="External"/><Relationship Id="rId34" Type="http://schemas.openxmlformats.org/officeDocument/2006/relationships/hyperlink" Target="https://www.youtube.com/watch?v=c3hM4CFRCHI" TargetMode="External"/><Relationship Id="rId42" Type="http://schemas.openxmlformats.org/officeDocument/2006/relationships/hyperlink" Target="https://www.youtube.com/watch?v=ofqm2rNeGSY&amp;t=30s" TargetMode="External"/><Relationship Id="rId47" Type="http://schemas.openxmlformats.org/officeDocument/2006/relationships/hyperlink" Target="https://mexico.distroller.com/" TargetMode="External"/><Relationship Id="rId50" Type="http://schemas.openxmlformats.org/officeDocument/2006/relationships/hyperlink" Target="https://www.youtube.com/watch?v=9h_6YzVHr7s" TargetMode="External"/><Relationship Id="rId55" Type="http://schemas.openxmlformats.org/officeDocument/2006/relationships/hyperlink" Target="https://www.youtube.com/watch?v=JwUZbnc5dhQ" TargetMode="External"/><Relationship Id="rId63" Type="http://schemas.openxmlformats.org/officeDocument/2006/relationships/theme" Target="theme/theme1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forms.gle/PXP9Zj4KAMSXCdwr8" TargetMode="External"/><Relationship Id="rId29" Type="http://schemas.openxmlformats.org/officeDocument/2006/relationships/hyperlink" Target="https://www.youtube.com/watch?v=rjVNYYP9zww" TargetMode="External"/><Relationship Id="rId11" Type="http://schemas.openxmlformats.org/officeDocument/2006/relationships/image" Target="media/image1.jpeg"/><Relationship Id="rId24" Type="http://schemas.openxmlformats.org/officeDocument/2006/relationships/hyperlink" Target="https://www.youtube.com/watch?v=NmiO8TB5AB4" TargetMode="External"/><Relationship Id="rId32" Type="http://schemas.openxmlformats.org/officeDocument/2006/relationships/hyperlink" Target="https://www.youtube.com/watch?v=Y_uK25ezta4&amp;t=115s" TargetMode="External"/><Relationship Id="rId37" Type="http://schemas.openxmlformats.org/officeDocument/2006/relationships/hyperlink" Target="https://mexico.distroller.com/" TargetMode="External"/><Relationship Id="rId40" Type="http://schemas.openxmlformats.org/officeDocument/2006/relationships/hyperlink" Target="https://www.youtube.com/watch?v=hkbHD41J2o4" TargetMode="External"/><Relationship Id="rId45" Type="http://schemas.openxmlformats.org/officeDocument/2006/relationships/hyperlink" Target="Facebook%20https://www.facebook.com/distroller" TargetMode="External"/><Relationship Id="rId53" Type="http://schemas.openxmlformats.org/officeDocument/2006/relationships/hyperlink" Target="https://www.youtube.com/watch?v=xDq6tXJPlYA" TargetMode="External"/><Relationship Id="rId58" Type="http://schemas.openxmlformats.org/officeDocument/2006/relationships/image" Target="media/image5.png"/><Relationship Id="rId5" Type="http://schemas.openxmlformats.org/officeDocument/2006/relationships/numbering" Target="numbering.xml"/><Relationship Id="rId61" Type="http://schemas.openxmlformats.org/officeDocument/2006/relationships/header" Target="header2.xml"/><Relationship Id="rId19" Type="http://schemas.openxmlformats.org/officeDocument/2006/relationships/hyperlink" Target="https://www.youtube.com/watch?v=p4KYFkiN_xc&amp;t=120s" TargetMode="External"/><Relationship Id="rId14" Type="http://schemas.openxmlformats.org/officeDocument/2006/relationships/hyperlink" Target="https://www.youtube.com/watch?v=tBzEnFKHU3U" TargetMode="External"/><Relationship Id="rId22" Type="http://schemas.openxmlformats.org/officeDocument/2006/relationships/hyperlink" Target="https://www.youtube.com/watch?v=ITm8eoPC6A0" TargetMode="External"/><Relationship Id="rId27" Type="http://schemas.openxmlformats.org/officeDocument/2006/relationships/hyperlink" Target="https://www.youtube.com/watch?v=fF6SC3YmcN4" TargetMode="External"/><Relationship Id="rId30" Type="http://schemas.openxmlformats.org/officeDocument/2006/relationships/hyperlink" Target="https://www.youtube.com/watch?v=13IKdDTuDhY" TargetMode="External"/><Relationship Id="rId35" Type="http://schemas.openxmlformats.org/officeDocument/2006/relationships/hyperlink" Target="https://www.youtube.com/watch?v=F2UjFGmD4og" TargetMode="External"/><Relationship Id="rId43" Type="http://schemas.openxmlformats.org/officeDocument/2006/relationships/hyperlink" Target="https://www.youtube.com/watch?v=zGZDuNvbZRQ" TargetMode="External"/><Relationship Id="rId48" Type="http://schemas.openxmlformats.org/officeDocument/2006/relationships/hyperlink" Target="https://www.youtube.com/watch?v=gigYXiF6F68" TargetMode="External"/><Relationship Id="rId56" Type="http://schemas.openxmlformats.org/officeDocument/2006/relationships/hyperlink" Target="https://www.youtube.com/watch?v=Uo3oT0B_N44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www.youtube.com/watch?v=cN7lk1kQgII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2.png"/><Relationship Id="rId17" Type="http://schemas.openxmlformats.org/officeDocument/2006/relationships/hyperlink" Target="https://www.youtube.com/watch?v=dnW4Uh8CJW4&amp;t=1s" TargetMode="External"/><Relationship Id="rId25" Type="http://schemas.openxmlformats.org/officeDocument/2006/relationships/hyperlink" Target="https://www.youtube.com/watch?v=0dugsl-A8VQ" TargetMode="External"/><Relationship Id="rId33" Type="http://schemas.openxmlformats.org/officeDocument/2006/relationships/hyperlink" Target="https://www.youtube.com/watch?v=hIYEOyuXrtk" TargetMode="External"/><Relationship Id="rId38" Type="http://schemas.openxmlformats.org/officeDocument/2006/relationships/image" Target="media/image3.png"/><Relationship Id="rId46" Type="http://schemas.openxmlformats.org/officeDocument/2006/relationships/hyperlink" Target="Instagram%20https://www.instagram.com/distrollerg" TargetMode="External"/><Relationship Id="rId59" Type="http://schemas.openxmlformats.org/officeDocument/2006/relationships/header" Target="header1.xml"/><Relationship Id="rId20" Type="http://schemas.openxmlformats.org/officeDocument/2006/relationships/hyperlink" Target="https://www.youtube.com/watch?v=iDskYl7Th0A" TargetMode="External"/><Relationship Id="rId41" Type="http://schemas.openxmlformats.org/officeDocument/2006/relationships/hyperlink" Target="https://www.youtube.com/watch?v=zJBprC3BRGc" TargetMode="External"/><Relationship Id="rId54" Type="http://schemas.openxmlformats.org/officeDocument/2006/relationships/hyperlink" Target="https://www.youtube.com/watch?v=SM4Yo2Tc_mw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www.youtube.com/watch?v=CnrQ8idQfE4" TargetMode="External"/><Relationship Id="rId23" Type="http://schemas.openxmlformats.org/officeDocument/2006/relationships/hyperlink" Target="https://www.youtube.com/watch?v=_FxzbNcqAnQ" TargetMode="External"/><Relationship Id="rId28" Type="http://schemas.openxmlformats.org/officeDocument/2006/relationships/hyperlink" Target="https://www.youtube.com/watch?v=ikQANSiX974" TargetMode="External"/><Relationship Id="rId36" Type="http://schemas.openxmlformats.org/officeDocument/2006/relationships/hyperlink" Target="https://www.youtube.com/watch?v=DnR6VKMW1BU" TargetMode="External"/><Relationship Id="rId49" Type="http://schemas.openxmlformats.org/officeDocument/2006/relationships/hyperlink" Target="https://www.youtube.com/watch?v=-8LcfJxsPoU" TargetMode="External"/><Relationship Id="rId57" Type="http://schemas.openxmlformats.org/officeDocument/2006/relationships/image" Target="media/image4.png"/><Relationship Id="rId10" Type="http://schemas.openxmlformats.org/officeDocument/2006/relationships/endnotes" Target="endnotes.xml"/><Relationship Id="rId31" Type="http://schemas.openxmlformats.org/officeDocument/2006/relationships/hyperlink" Target="https://www.youtube.com/watch?v=nfvuosp7dNI" TargetMode="External"/><Relationship Id="rId44" Type="http://schemas.openxmlformats.org/officeDocument/2006/relationships/hyperlink" Target="https://forms.gle/FJkF6QtQbjHR42qr9" TargetMode="External"/><Relationship Id="rId52" Type="http://schemas.openxmlformats.org/officeDocument/2006/relationships/hyperlink" Target="https://www.youtube.com/watch?v=87tsb6mK2S4" TargetMode="External"/><Relationship Id="rId6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Develop-IT\eMatrix\DataMigration\MO_FR_Styles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F88941B99C10449FCBD4E326D1C285" ma:contentTypeVersion="9" ma:contentTypeDescription="Create a new document." ma:contentTypeScope="" ma:versionID="b8c661b1e5620498838cc3e3774e3c03">
  <xsd:schema xmlns:xsd="http://www.w3.org/2001/XMLSchema" xmlns:xs="http://www.w3.org/2001/XMLSchema" xmlns:p="http://schemas.microsoft.com/office/2006/metadata/properties" xmlns:ns2="6d76382d-5317-454b-9c77-5685e20d3221" xmlns:ns3="84c63fef-a653-4aa9-a359-e234c5e7c3a3" targetNamespace="http://schemas.microsoft.com/office/2006/metadata/properties" ma:root="true" ma:fieldsID="c5e6f40e22973383bf091638ac079334" ns2:_="" ns3:_="">
    <xsd:import namespace="6d76382d-5317-454b-9c77-5685e20d3221"/>
    <xsd:import namespace="84c63fef-a653-4aa9-a359-e234c5e7c3a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LastSharedByUser" minOccurs="0"/>
                <xsd:element ref="ns3:LastSharedBy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76382d-5317-454b-9c77-5685e20d322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c63fef-a653-4aa9-a359-e234c5e7c3a3" elementFormDefault="qualified">
    <xsd:import namespace="http://schemas.microsoft.com/office/2006/documentManagement/types"/>
    <xsd:import namespace="http://schemas.microsoft.com/office/infopath/2007/PartnerControls"/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3E266-5929-470F-A01D-6C1CD48A836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E2E700E-7323-4F76-819F-062F379981A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88C02FB-0AAA-49DF-AD1B-52A746DC6B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76382d-5317-454b-9c77-5685e20d3221"/>
    <ds:schemaRef ds:uri="84c63fef-a653-4aa9-a359-e234c5e7c3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32A22F7-28EB-451F-8B03-521F00E50F7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MO_FR_Styles.dot</Template>
  <TotalTime>2019</TotalTime>
  <Pages>7</Pages>
  <Words>1804</Words>
  <Characters>9923</Characters>
  <Application>Microsoft Office Word</Application>
  <DocSecurity>0</DocSecurity>
  <Lines>82</Lines>
  <Paragraphs>23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RPT-122553/1</vt:lpstr>
      <vt:lpstr>RPT-122553/1</vt:lpstr>
    </vt:vector>
  </TitlesOfParts>
  <Company>3M</Company>
  <LinksUpToDate>false</LinksUpToDate>
  <CharactersWithSpaces>11704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RPT-122553/1</dc:title>
  <dc:subject/>
  <dc:creator>Craig Creeger</dc:creator>
  <cp:keywords/>
  <dc:description/>
  <cp:lastModifiedBy>Leidy Moreno Abril</cp:lastModifiedBy>
  <cp:revision>13</cp:revision>
  <cp:lastPrinted>2017-01-27T14:48:00Z</cp:lastPrinted>
  <dcterms:created xsi:type="dcterms:W3CDTF">2023-09-04T20:44:00Z</dcterms:created>
  <dcterms:modified xsi:type="dcterms:W3CDTF">2023-09-25T16:11:00Z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ype">
    <vt:lpwstr>&lt;&lt;Type&gt;&gt;</vt:lpwstr>
  </property>
  <property fmtid="{D5CDD505-2E9C-101B-9397-08002B2CF9AE}" pid="3" name="Name">
    <vt:lpwstr>&lt;&lt;Name&gt;&gt;</vt:lpwstr>
  </property>
  <property fmtid="{D5CDD505-2E9C-101B-9397-08002B2CF9AE}" pid="4" name="Revision">
    <vt:lpwstr>&lt;&lt;Revision&gt;&gt;</vt:lpwstr>
  </property>
  <property fmtid="{D5CDD505-2E9C-101B-9397-08002B2CF9AE}" pid="5" name="Current">
    <vt:lpwstr>&lt;&lt;Current&gt;&gt;</vt:lpwstr>
  </property>
  <property fmtid="{D5CDD505-2E9C-101B-9397-08002B2CF9AE}" pid="6" name="ohesOperations">
    <vt:lpwstr>&lt;&lt; ohesOperations&gt;&gt;</vt:lpwstr>
  </property>
  <property fmtid="{D5CDD505-2E9C-101B-9397-08002B2CF9AE}" pid="7" name="Make Order Reason">
    <vt:lpwstr>&lt;&lt;Make Order Reason&gt;&gt;</vt:lpwstr>
  </property>
  <property fmtid="{D5CDD505-2E9C-101B-9397-08002B2CF9AE}" pid="8" name="For Sale">
    <vt:lpwstr> &lt;&lt;For Sale&gt;&gt;</vt:lpwstr>
  </property>
  <property fmtid="{D5CDD505-2E9C-101B-9397-08002B2CF9AE}" pid="9" name="ohesCoRevisers">
    <vt:lpwstr>&lt;&lt;ohesCoRevisers&gt;&gt;</vt:lpwstr>
  </property>
  <property fmtid="{D5CDD505-2E9C-101B-9397-08002B2CF9AE}" pid="10" name="Files">
    <vt:lpwstr>&lt;&lt;Files&gt;&gt;</vt:lpwstr>
  </property>
  <property fmtid="{D5CDD505-2E9C-101B-9397-08002B2CF9AE}" pid="11" name="Date created">
    <vt:lpwstr>&lt;&lt;Date created&gt;&gt;</vt:lpwstr>
  </property>
  <property fmtid="{D5CDD505-2E9C-101B-9397-08002B2CF9AE}" pid="12" name="Description">
    <vt:lpwstr>&lt;&lt;Description&gt;&gt;</vt:lpwstr>
  </property>
  <property fmtid="{D5CDD505-2E9C-101B-9397-08002B2CF9AE}" pid="13" name="ohesProductGroup">
    <vt:lpwstr>&lt;&lt;ohesProductGroup&gt;&gt;</vt:lpwstr>
  </property>
  <property fmtid="{D5CDD505-2E9C-101B-9397-08002B2CF9AE}" pid="14" name="ohesDateReleased">
    <vt:lpwstr> &lt;&lt;ohesDateReleased&gt;&gt;</vt:lpwstr>
  </property>
  <property fmtid="{D5CDD505-2E9C-101B-9397-08002B2CF9AE}" pid="15" name="ohesDateSupersedes">
    <vt:lpwstr>&lt;&lt; ohesDateSupersedes&gt;&gt;</vt:lpwstr>
  </property>
  <property fmtid="{D5CDD505-2E9C-101B-9397-08002B2CF9AE}" pid="16" name="ohesAuthor">
    <vt:lpwstr>&lt;&lt;ohesAuthor&gt;&gt;</vt:lpwstr>
  </property>
  <property fmtid="{D5CDD505-2E9C-101B-9397-08002B2CF9AE}" pid="17" name="Originator">
    <vt:lpwstr>&lt;&lt;Originator&gt;&gt;</vt:lpwstr>
  </property>
  <property fmtid="{D5CDD505-2E9C-101B-9397-08002B2CF9AE}" pid="18" name="User Defined Search Attribute">
    <vt:lpwstr>&lt;&lt;User Defined Search Attribute&gt;&gt;</vt:lpwstr>
  </property>
  <property fmtid="{D5CDD505-2E9C-101B-9397-08002B2CF9AE}" pid="19" name="Read Access">
    <vt:lpwstr>&lt;&lt;Read Access&gt;&gt;</vt:lpwstr>
  </property>
  <property fmtid="{D5CDD505-2E9C-101B-9397-08002B2CF9AE}" pid="20" name="Cross Reference ID">
    <vt:lpwstr>&lt;&lt;Cross Reference ID&gt;&gt;</vt:lpwstr>
  </property>
  <property fmtid="{D5CDD505-2E9C-101B-9397-08002B2CF9AE}" pid="21" name="Superceded By">
    <vt:lpwstr>&lt;&lt;Superceded By&gt;&gt;</vt:lpwstr>
  </property>
  <property fmtid="{D5CDD505-2E9C-101B-9397-08002B2CF9AE}" pid="22" name="Search Description">
    <vt:lpwstr>&lt;&lt;Search Description&gt;&gt;</vt:lpwstr>
  </property>
  <property fmtid="{D5CDD505-2E9C-101B-9397-08002B2CF9AE}" pid="23" name="Reason for Change">
    <vt:lpwstr>&lt;&lt;Reason for Change&gt;&gt;</vt:lpwstr>
  </property>
  <property fmtid="{D5CDD505-2E9C-101B-9397-08002B2CF9AE}" pid="24" name="Export Control">
    <vt:lpwstr>&lt;&lt;Export Control&gt;&gt;</vt:lpwstr>
  </property>
  <property fmtid="{D5CDD505-2E9C-101B-9397-08002B2CF9AE}" pid="25" name="Released Date">
    <vt:lpwstr>&lt;&lt;Released Date&gt;&gt;</vt:lpwstr>
  </property>
  <property fmtid="{D5CDD505-2E9C-101B-9397-08002B2CF9AE}" pid="26" name="Next Review Date">
    <vt:lpwstr>&lt;&lt;Next Review Date&gt;&gt;</vt:lpwstr>
  </property>
  <property fmtid="{D5CDD505-2E9C-101B-9397-08002B2CF9AE}" pid="27" name="ReasonForChange">
    <vt:lpwstr> &lt;&lt;ReasonForChange&gt;&gt;</vt:lpwstr>
  </property>
  <property fmtid="{D5CDD505-2E9C-101B-9397-08002B2CF9AE}" pid="28" name="NextReviewDate">
    <vt:lpwstr> &lt;&lt;NextReviewDate&gt;&gt;</vt:lpwstr>
  </property>
  <property fmtid="{D5CDD505-2E9C-101B-9397-08002B2CF9AE}" pid="29" name="ohesOperation">
    <vt:lpwstr>&lt;&lt;ohesOperation&gt;&gt;</vt:lpwstr>
  </property>
  <property fmtid="{D5CDD505-2E9C-101B-9397-08002B2CF9AE}" pid="30" name="ohesPartGroup">
    <vt:lpwstr>&lt;&lt;ohesPartGroup&gt;&gt;</vt:lpwstr>
  </property>
  <property fmtid="{D5CDD505-2E9C-101B-9397-08002B2CF9AE}" pid="31" name="ohesRFQAsCovered">
    <vt:lpwstr>&lt;&lt;ohesRFQAsCovered&gt;&gt;</vt:lpwstr>
  </property>
  <property fmtid="{D5CDD505-2E9C-101B-9397-08002B2CF9AE}" pid="32" name="mmmUserPin">
    <vt:lpwstr>&lt;&lt;mmmUserPin&gt;&gt;</vt:lpwstr>
  </property>
  <property fmtid="{D5CDD505-2E9C-101B-9397-08002B2CF9AE}" pid="33" name="mmmUserPhone">
    <vt:lpwstr>&lt;&lt;mmmUserPhone&gt;&gt;</vt:lpwstr>
  </property>
  <property fmtid="{D5CDD505-2E9C-101B-9397-08002B2CF9AE}" pid="34" name="mmmExportControl">
    <vt:lpwstr>&lt;&lt;mmmExportControl&gt;&gt;</vt:lpwstr>
  </property>
  <property fmtid="{D5CDD505-2E9C-101B-9397-08002B2CF9AE}" pid="35" name="mmmLotNumber">
    <vt:lpwstr>&lt;&lt;mmmLotNumber&gt;&gt;</vt:lpwstr>
  </property>
  <property fmtid="{D5CDD505-2E9C-101B-9397-08002B2CF9AE}" pid="36" name="mmmLIMSNumber">
    <vt:lpwstr>&lt;&lt;mmmLIMSNumber&gt;&gt;</vt:lpwstr>
  </property>
  <property fmtid="{D5CDD505-2E9C-101B-9397-08002B2CF9AE}" pid="37" name="dm_release_owner">
    <vt:lpwstr>&lt;&lt;dm_release_owner&gt;&gt;</vt:lpwstr>
  </property>
  <property fmtid="{D5CDD505-2E9C-101B-9397-08002B2CF9AE}" pid="38" name="dms_emp_num">
    <vt:lpwstr>&lt;&lt;dms_emp_num&gt;&gt;</vt:lpwstr>
  </property>
  <property fmtid="{D5CDD505-2E9C-101B-9397-08002B2CF9AE}" pid="39" name="dm_title">
    <vt:lpwstr> &lt;&lt;dm_title&gt;&gt;</vt:lpwstr>
  </property>
  <property fmtid="{D5CDD505-2E9C-101B-9397-08002B2CF9AE}" pid="40" name="dm_a_status">
    <vt:lpwstr> &lt;&lt;dm_a_status&gt;&gt;</vt:lpwstr>
  </property>
  <property fmtid="{D5CDD505-2E9C-101B-9397-08002B2CF9AE}" pid="41" name="dm_object_name">
    <vt:lpwstr>&lt;&lt;dm_object_name&gt;&gt;</vt:lpwstr>
  </property>
  <property fmtid="{D5CDD505-2E9C-101B-9397-08002B2CF9AE}" pid="42" name="mmmSubCategory">
    <vt:lpwstr> &lt;&lt;mmmSubCategory&gt;&gt;</vt:lpwstr>
  </property>
  <property fmtid="{D5CDD505-2E9C-101B-9397-08002B2CF9AE}" pid="43" name="mmmIntendedUse">
    <vt:lpwstr>&lt;&lt;mmmIntendedUse&gt;&gt;</vt:lpwstr>
  </property>
  <property fmtid="{D5CDD505-2E9C-101B-9397-08002B2CF9AE}" pid="44" name="mmmFunctionalResp">
    <vt:lpwstr>&lt;&lt;mmmFunctionalResp&gt;&gt;</vt:lpwstr>
  </property>
  <property fmtid="{D5CDD505-2E9C-101B-9397-08002B2CF9AE}" pid="45" name="mmmProjectGroup">
    <vt:lpwstr>&lt;&lt;mmmProjectGroup&gt;&gt;</vt:lpwstr>
  </property>
  <property fmtid="{D5CDD505-2E9C-101B-9397-08002B2CF9AE}" pid="46" name="mmmRelDocGroup">
    <vt:lpwstr>&lt;&lt;mmmRelDocGroup&gt;&gt;</vt:lpwstr>
  </property>
  <property fmtid="{D5CDD505-2E9C-101B-9397-08002B2CF9AE}" pid="47" name="mmmLocationGroup">
    <vt:lpwstr>&lt;&lt;mmmLocationGroup&gt;&gt;</vt:lpwstr>
  </property>
  <property fmtid="{D5CDD505-2E9C-101B-9397-08002B2CF9AE}" pid="48" name="dm_r_version_label">
    <vt:lpwstr>&lt;&lt;dm_r_version_label&gt;&gt;</vt:lpwstr>
  </property>
  <property fmtid="{D5CDD505-2E9C-101B-9397-08002B2CF9AE}" pid="49" name="dmr_hist_doc_number">
    <vt:lpwstr>&lt;&lt;dmr_hist_doc_number&gt;&gt;</vt:lpwstr>
  </property>
  <property fmtid="{D5CDD505-2E9C-101B-9397-08002B2CF9AE}" pid="50" name="mmmProductDescription">
    <vt:lpwstr>&lt;&lt;mmmProductDescription&gt;&gt;</vt:lpwstr>
  </property>
  <property fmtid="{D5CDD505-2E9C-101B-9397-08002B2CF9AE}" pid="51" name="mmmRequestCategory">
    <vt:lpwstr>&lt;&lt;mmmRequestCategory&gt;&gt;</vt:lpwstr>
  </property>
  <property fmtid="{D5CDD505-2E9C-101B-9397-08002B2CF9AE}" pid="52" name="dm_owner_name">
    <vt:lpwstr>&lt;&lt;dm_owner_name&gt;&gt;</vt:lpwstr>
  </property>
  <property fmtid="{D5CDD505-2E9C-101B-9397-08002B2CF9AE}" pid="53" name="dm_superseded_date">
    <vt:lpwstr>&lt;&lt;dm_superseded_date&gt;&gt;</vt:lpwstr>
  </property>
  <property fmtid="{D5CDD505-2E9C-101B-9397-08002B2CF9AE}" pid="54" name="mmmOperation">
    <vt:lpwstr>&lt;&lt;mmmOperation&gt;&gt;</vt:lpwstr>
  </property>
  <property fmtid="{D5CDD505-2E9C-101B-9397-08002B2CF9AE}" pid="55" name="mmm_global_sales_code">
    <vt:lpwstr>&lt;&lt;mmm_global_sales_code&gt;&gt;</vt:lpwstr>
  </property>
  <property fmtid="{D5CDD505-2E9C-101B-9397-08002B2CF9AE}" pid="56" name="mmm_sub_product_code">
    <vt:lpwstr>&lt;&lt;mmm_sub_product_code&gt;&gt;</vt:lpwstr>
  </property>
  <property fmtid="{D5CDD505-2E9C-101B-9397-08002B2CF9AE}" pid="57" name="mmm_division_project">
    <vt:lpwstr>&lt;&lt;mmm_division_project&gt;&gt;</vt:lpwstr>
  </property>
  <property fmtid="{D5CDD505-2E9C-101B-9397-08002B2CF9AE}" pid="58" name="mmm_product_code">
    <vt:lpwstr>&lt;&lt;mmm_product_code&gt;&gt;</vt:lpwstr>
  </property>
  <property fmtid="{D5CDD505-2E9C-101B-9397-08002B2CF9AE}" pid="59" name="mmm_model">
    <vt:lpwstr>&lt;&lt;mmm_model&gt;&gt;</vt:lpwstr>
  </property>
  <property fmtid="{D5CDD505-2E9C-101B-9397-08002B2CF9AE}" pid="60" name="mmm_part">
    <vt:lpwstr>&lt;&lt;mmm_part&gt;&gt;</vt:lpwstr>
  </property>
  <property fmtid="{D5CDD505-2E9C-101B-9397-08002B2CF9AE}" pid="61" name="mmmDocumentCategory">
    <vt:lpwstr>&lt;&lt;mmmDocumentCategory&gt;&gt;</vt:lpwstr>
  </property>
  <property fmtid="{D5CDD505-2E9C-101B-9397-08002B2CF9AE}" pid="62" name="Agreement Category">
    <vt:lpwstr>&lt;&lt;Document Category&gt;&gt;</vt:lpwstr>
  </property>
  <property fmtid="{D5CDD505-2E9C-101B-9397-08002B2CF9AE}" pid="63" name="Form Category">
    <vt:lpwstr>&lt;&lt;Document Category&gt;&gt;</vt:lpwstr>
  </property>
  <property fmtid="{D5CDD505-2E9C-101B-9397-08002B2CF9AE}" pid="64" name="Design and Development Category">
    <vt:lpwstr>&lt;&lt;Document Category&gt;&gt;</vt:lpwstr>
  </property>
  <property fmtid="{D5CDD505-2E9C-101B-9397-08002B2CF9AE}" pid="65" name="Equipment Document Category">
    <vt:lpwstr>&lt;&lt;Document Category&gt;&gt;</vt:lpwstr>
  </property>
  <property fmtid="{D5CDD505-2E9C-101B-9397-08002B2CF9AE}" pid="66" name="Plan Category">
    <vt:lpwstr>&lt;&lt;Document Category&gt;&gt;</vt:lpwstr>
  </property>
  <property fmtid="{D5CDD505-2E9C-101B-9397-08002B2CF9AE}" pid="67" name="Specification Category">
    <vt:lpwstr>&lt;&lt;Document Category&gt;&gt;</vt:lpwstr>
  </property>
  <property fmtid="{D5CDD505-2E9C-101B-9397-08002B2CF9AE}" pid="68" name="Illustration Category">
    <vt:lpwstr>&lt;&lt;Document Category&gt;&gt;</vt:lpwstr>
  </property>
  <property fmtid="{D5CDD505-2E9C-101B-9397-08002B2CF9AE}" pid="69" name="Manual Category">
    <vt:lpwstr>&lt;&lt;Document Category&gt;&gt;</vt:lpwstr>
  </property>
  <property fmtid="{D5CDD505-2E9C-101B-9397-08002B2CF9AE}" pid="70" name="Manufacturing Procedure Category">
    <vt:lpwstr>&lt;&lt;Document Category&gt;&gt;</vt:lpwstr>
  </property>
  <property fmtid="{D5CDD505-2E9C-101B-9397-08002B2CF9AE}" pid="71" name="Package Insert Category">
    <vt:lpwstr>&lt;&lt;Document Category&gt;&gt;</vt:lpwstr>
  </property>
  <property fmtid="{D5CDD505-2E9C-101B-9397-08002B2CF9AE}" pid="72" name="Policy Category">
    <vt:lpwstr>&lt;&lt;Document Category&gt;&gt;</vt:lpwstr>
  </property>
  <property fmtid="{D5CDD505-2E9C-101B-9397-08002B2CF9AE}" pid="73" name="Procedure Category">
    <vt:lpwstr>&lt;&lt;Document Category&gt;&gt;</vt:lpwstr>
  </property>
  <property fmtid="{D5CDD505-2E9C-101B-9397-08002B2CF9AE}" pid="74" name="Product Claim Category">
    <vt:lpwstr>&lt;&lt;Document Category&gt;&gt;</vt:lpwstr>
  </property>
  <property fmtid="{D5CDD505-2E9C-101B-9397-08002B2CF9AE}" pid="75" name="Product Literature Category">
    <vt:lpwstr>&lt;&lt;Document Category&gt;&gt;</vt:lpwstr>
  </property>
  <property fmtid="{D5CDD505-2E9C-101B-9397-08002B2CF9AE}" pid="76" name="Project Document Category">
    <vt:lpwstr>&lt;&lt;Document Category&gt;&gt;</vt:lpwstr>
  </property>
  <property fmtid="{D5CDD505-2E9C-101B-9397-08002B2CF9AE}" pid="77" name="Regulatory Category">
    <vt:lpwstr>&lt;&lt;Document Category&gt;&gt;</vt:lpwstr>
  </property>
  <property fmtid="{D5CDD505-2E9C-101B-9397-08002B2CF9AE}" pid="78" name="Report Category">
    <vt:lpwstr>&lt;&lt;Document Category&gt;&gt;</vt:lpwstr>
  </property>
  <property fmtid="{D5CDD505-2E9C-101B-9397-08002B2CF9AE}" pid="79" name="Request Form Category">
    <vt:lpwstr>&lt;&lt;Document Category&gt;&gt;</vt:lpwstr>
  </property>
  <property fmtid="{D5CDD505-2E9C-101B-9397-08002B2CF9AE}" pid="80" name="Simulation Category">
    <vt:lpwstr>&lt;&lt;Document Category&gt;&gt;</vt:lpwstr>
  </property>
  <property fmtid="{D5CDD505-2E9C-101B-9397-08002B2CF9AE}" pid="81" name="Software Category">
    <vt:lpwstr>&lt;&lt;Document Category&gt;&gt;</vt:lpwstr>
  </property>
  <property fmtid="{D5CDD505-2E9C-101B-9397-08002B2CF9AE}" pid="82" name="Stability Category">
    <vt:lpwstr>&lt;&lt;Document Category&gt;&gt;</vt:lpwstr>
  </property>
  <property fmtid="{D5CDD505-2E9C-101B-9397-08002B2CF9AE}" pid="83" name="Standard Category">
    <vt:lpwstr>&lt;&lt;Document Category&gt;&gt;</vt:lpwstr>
  </property>
  <property fmtid="{D5CDD505-2E9C-101B-9397-08002B2CF9AE}" pid="84" name="Telecom Category">
    <vt:lpwstr>&lt;&lt;Document Category&gt;&gt;</vt:lpwstr>
  </property>
  <property fmtid="{D5CDD505-2E9C-101B-9397-08002B2CF9AE}" pid="85" name="Validation Category">
    <vt:lpwstr>&lt;&lt;Document Category&gt;&gt;</vt:lpwstr>
  </property>
  <property fmtid="{D5CDD505-2E9C-101B-9397-08002B2CF9AE}" pid="86" name="dm_release_date">
    <vt:filetime>1909-01-01T05:00:00Z</vt:filetime>
  </property>
  <property fmtid="{D5CDD505-2E9C-101B-9397-08002B2CF9AE}" pid="87" name="Functional Responsibility">
    <vt:lpwstr>&lt;&lt;Functional Responsibility&gt;&gt;</vt:lpwstr>
  </property>
  <property fmtid="{D5CDD505-2E9C-101B-9397-08002B2CF9AE}" pid="88" name="GxP">
    <vt:lpwstr>&lt;&lt;GxP&gt;&gt;</vt:lpwstr>
  </property>
  <property fmtid="{D5CDD505-2E9C-101B-9397-08002B2CF9AE}" pid="89" name="Sub Category">
    <vt:lpwstr>&lt;&lt;Sub Category&gt;&gt;</vt:lpwstr>
  </property>
  <property fmtid="{D5CDD505-2E9C-101B-9397-08002B2CF9AE}" pid="90" name="Intended Use">
    <vt:lpwstr>&lt;&lt;Intended Use&gt;&gt;</vt:lpwstr>
  </property>
  <property fmtid="{D5CDD505-2E9C-101B-9397-08002B2CF9AE}" pid="91" name="Dose Form">
    <vt:lpwstr>&lt;&lt;Dose Form&gt;&gt;</vt:lpwstr>
  </property>
  <property fmtid="{D5CDD505-2E9C-101B-9397-08002B2CF9AE}" pid="92" name="Lot Number">
    <vt:lpwstr>&lt;&lt;Lot Number&gt;&gt;</vt:lpwstr>
  </property>
  <property fmtid="{D5CDD505-2E9C-101B-9397-08002B2CF9AE}" pid="93" name="Display Title">
    <vt:lpwstr>&lt;&lt;Display Title&gt;&gt;</vt:lpwstr>
  </property>
  <property fmtid="{D5CDD505-2E9C-101B-9397-08002B2CF9AE}" pid="94" name="Market Category">
    <vt:lpwstr>&lt;&lt;Market Category&gt;&gt;</vt:lpwstr>
  </property>
  <property fmtid="{D5CDD505-2E9C-101B-9397-08002B2CF9AE}" pid="95" name="Classification">
    <vt:lpwstr>&lt;&lt;Classification&gt;&gt;</vt:lpwstr>
  </property>
  <property fmtid="{D5CDD505-2E9C-101B-9397-08002B2CF9AE}" pid="96" name="Country List for Intended Sale">
    <vt:lpwstr>&lt;&lt;Country List for Intended Sale&gt;&gt;</vt:lpwstr>
  </property>
  <property fmtid="{D5CDD505-2E9C-101B-9397-08002B2CF9AE}" pid="97" name="Operating System">
    <vt:lpwstr>&lt;&lt;Operating System&gt;&gt;</vt:lpwstr>
  </property>
  <property fmtid="{D5CDD505-2E9C-101B-9397-08002B2CF9AE}" pid="98" name="Software Language">
    <vt:lpwstr>&lt;&lt;Software Language&gt;&gt;</vt:lpwstr>
  </property>
  <property fmtid="{D5CDD505-2E9C-101B-9397-08002B2CF9AE}" pid="99" name="LIMS Number">
    <vt:lpwstr>&lt;&lt;LIMS Number&gt;&gt;</vt:lpwstr>
  </property>
  <property fmtid="{D5CDD505-2E9C-101B-9397-08002B2CF9AE}" pid="100" name="Country Code">
    <vt:lpwstr>&lt;&lt;Country Code&gt;&gt;</vt:lpwstr>
  </property>
  <property fmtid="{D5CDD505-2E9C-101B-9397-08002B2CF9AE}" pid="101" name="Router Site Code">
    <vt:lpwstr>&lt;&lt;Router Site Code&gt;&gt;</vt:lpwstr>
  </property>
  <property fmtid="{D5CDD505-2E9C-101B-9397-08002B2CF9AE}" pid="102" name="State/Region">
    <vt:lpwstr>&lt;&lt;State/Region&gt;&gt;</vt:lpwstr>
  </property>
  <property fmtid="{D5CDD505-2E9C-101B-9397-08002B2CF9AE}" pid="103" name="mmm_part_id">
    <vt:lpwstr>mmm_part_id</vt:lpwstr>
  </property>
  <property fmtid="{D5CDD505-2E9C-101B-9397-08002B2CF9AE}" pid="104" name="ContentTypeId">
    <vt:lpwstr>0x010100E1F88941B99C10449FCBD4E326D1C285</vt:lpwstr>
  </property>
</Properties>
</file>